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90F31" w14:textId="77777777" w:rsidR="005927D1" w:rsidRPr="00404DC5" w:rsidRDefault="00540514" w:rsidP="006635BD">
      <w:pPr>
        <w:spacing w:after="0" w:line="240" w:lineRule="auto"/>
        <w:rPr>
          <w:rFonts w:ascii="Arial" w:hAnsi="Arial" w:cs="Arial"/>
          <w:sz w:val="20"/>
        </w:rPr>
      </w:pPr>
      <w:r w:rsidRPr="001147A3">
        <w:rPr>
          <w:rFonts w:ascii="Britannic Bold" w:hAnsi="Britannic Bold"/>
          <w:sz w:val="32"/>
        </w:rPr>
        <w:t>Referral</w:t>
      </w:r>
      <w:r w:rsidR="00A06EE9">
        <w:rPr>
          <w:rFonts w:ascii="Britannic Bold" w:hAnsi="Britannic Bold"/>
          <w:sz w:val="32"/>
        </w:rPr>
        <w:t xml:space="preserve"> </w:t>
      </w:r>
      <w:r w:rsidRPr="001147A3">
        <w:rPr>
          <w:rFonts w:ascii="Britannic Bold" w:hAnsi="Britannic Bold"/>
          <w:sz w:val="32"/>
        </w:rPr>
        <w:t>Form</w:t>
      </w:r>
      <w:r w:rsidRPr="006635BD">
        <w:rPr>
          <w:rFonts w:ascii="Britannic Bold" w:hAnsi="Britannic Bold"/>
          <w:sz w:val="36"/>
        </w:rPr>
        <w:tab/>
      </w:r>
      <w:r w:rsidR="00A06EE9">
        <w:rPr>
          <w:rFonts w:ascii="Britannic Bold" w:hAnsi="Britannic Bold"/>
          <w:sz w:val="36"/>
        </w:rPr>
        <w:tab/>
      </w:r>
      <w:r w:rsidR="00A06EE9">
        <w:rPr>
          <w:rFonts w:ascii="Britannic Bold" w:hAnsi="Britannic Bold"/>
          <w:sz w:val="36"/>
        </w:rPr>
        <w:tab/>
      </w:r>
      <w:r w:rsidR="00A06EE9">
        <w:rPr>
          <w:rFonts w:ascii="Britannic Bold" w:hAnsi="Britannic Bold"/>
          <w:sz w:val="36"/>
        </w:rPr>
        <w:tab/>
      </w:r>
      <w:r w:rsidR="00A06EE9">
        <w:rPr>
          <w:rFonts w:ascii="Britannic Bold" w:hAnsi="Britannic Bold"/>
          <w:sz w:val="36"/>
        </w:rPr>
        <w:tab/>
      </w:r>
      <w:r w:rsidR="00A06EE9">
        <w:rPr>
          <w:rFonts w:ascii="Britannic Bold" w:hAnsi="Britannic Bold"/>
          <w:sz w:val="36"/>
        </w:rPr>
        <w:tab/>
      </w:r>
      <w:r w:rsidR="00D6506E" w:rsidRPr="006635BD">
        <w:rPr>
          <w:rFonts w:ascii="Britannic Bold" w:hAnsi="Britannic Bold"/>
          <w:color w:val="C00000"/>
          <w:sz w:val="24"/>
          <w:szCs w:val="24"/>
        </w:rPr>
        <w:t>FA</w:t>
      </w:r>
      <w:r w:rsidR="00E973BE" w:rsidRPr="006635BD">
        <w:rPr>
          <w:rFonts w:ascii="Britannic Bold" w:hAnsi="Britannic Bold"/>
          <w:color w:val="C00000"/>
          <w:sz w:val="24"/>
          <w:szCs w:val="24"/>
        </w:rPr>
        <w:t>M 01</w:t>
      </w:r>
    </w:p>
    <w:p w14:paraId="21489535" w14:textId="77777777" w:rsidR="005927D1" w:rsidRPr="00540514" w:rsidRDefault="00540514" w:rsidP="003C1E25">
      <w:pPr>
        <w:spacing w:after="0" w:line="240" w:lineRule="auto"/>
        <w:rPr>
          <w:rFonts w:ascii="Arial" w:hAnsi="Arial" w:cs="Arial"/>
          <w:sz w:val="20"/>
          <w:szCs w:val="16"/>
        </w:rPr>
      </w:pPr>
      <w:r w:rsidRPr="00540514">
        <w:rPr>
          <w:rFonts w:ascii="Arial" w:hAnsi="Arial" w:cs="Arial"/>
          <w:sz w:val="20"/>
          <w:szCs w:val="16"/>
        </w:rPr>
        <w:t>(Children &amp; Families Services)</w:t>
      </w:r>
    </w:p>
    <w:p w14:paraId="7890D3E3" w14:textId="77777777" w:rsidR="00540514" w:rsidRDefault="00540514" w:rsidP="003C1E25">
      <w:pPr>
        <w:spacing w:after="0" w:line="240" w:lineRule="auto"/>
        <w:rPr>
          <w:rFonts w:ascii="Arial" w:hAnsi="Arial" w:cs="Arial"/>
          <w:sz w:val="20"/>
          <w:szCs w:val="16"/>
        </w:rPr>
      </w:pPr>
    </w:p>
    <w:tbl>
      <w:tblPr>
        <w:tblStyle w:val="TableGrid"/>
        <w:tblW w:w="100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0070"/>
      </w:tblGrid>
      <w:tr w:rsidR="00540514" w14:paraId="1247AFB9" w14:textId="77777777" w:rsidTr="00404DC5">
        <w:tc>
          <w:tcPr>
            <w:tcW w:w="104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BE5F1" w:themeFill="accent1" w:themeFillTint="33"/>
          </w:tcPr>
          <w:p w14:paraId="671DB029" w14:textId="77777777" w:rsidR="00540514" w:rsidRPr="00E973BE" w:rsidRDefault="00540514" w:rsidP="00E973BE">
            <w:pPr>
              <w:spacing w:before="120" w:after="120"/>
              <w:rPr>
                <w:rFonts w:ascii="Arial" w:hAnsi="Arial" w:cs="Arial"/>
                <w:sz w:val="20"/>
                <w:lang w:val="en-US"/>
              </w:rPr>
            </w:pPr>
            <w:r w:rsidRPr="00E973BE">
              <w:rPr>
                <w:rFonts w:ascii="Arial" w:hAnsi="Arial" w:cs="Arial"/>
                <w:sz w:val="20"/>
                <w:lang w:val="en-US"/>
              </w:rPr>
              <w:t xml:space="preserve">The Referral Form should be completed in consultation with the parent(s) / carer(s) whenever possible and the referring agency/referrer </w:t>
            </w:r>
            <w:r w:rsidR="00E973BE">
              <w:rPr>
                <w:rFonts w:ascii="Arial" w:hAnsi="Arial" w:cs="Arial"/>
                <w:sz w:val="20"/>
                <w:lang w:val="en-US"/>
              </w:rPr>
              <w:t>MUST</w:t>
            </w:r>
            <w:r w:rsidRPr="00E973BE">
              <w:rPr>
                <w:rFonts w:ascii="Arial" w:hAnsi="Arial" w:cs="Arial"/>
                <w:sz w:val="20"/>
                <w:lang w:val="en-US"/>
              </w:rPr>
              <w:t xml:space="preserve"> obtain consent from the parent(s) / carer(s) before referral.</w:t>
            </w:r>
          </w:p>
          <w:p w14:paraId="78FC091B" w14:textId="77777777" w:rsidR="00540514" w:rsidRPr="00540514" w:rsidRDefault="00540514" w:rsidP="00540514">
            <w:pPr>
              <w:spacing w:after="120"/>
              <w:rPr>
                <w:rFonts w:ascii="Arial" w:hAnsi="Arial" w:cs="Arial"/>
                <w:b/>
                <w:sz w:val="20"/>
                <w:lang w:val="en-US" w:eastAsia="en-GB"/>
              </w:rPr>
            </w:pPr>
            <w:r w:rsidRPr="00540514">
              <w:rPr>
                <w:rFonts w:ascii="Arial" w:hAnsi="Arial" w:cs="Arial"/>
                <w:b/>
                <w:sz w:val="20"/>
                <w:lang w:val="en-US" w:eastAsia="en-GB"/>
              </w:rPr>
              <w:t>Service Types</w:t>
            </w:r>
          </w:p>
          <w:p w14:paraId="77F64671" w14:textId="77777777" w:rsidR="00540514" w:rsidRPr="00540514" w:rsidRDefault="00540514" w:rsidP="00540514">
            <w:pPr>
              <w:pStyle w:val="ListParagraph"/>
              <w:numPr>
                <w:ilvl w:val="0"/>
                <w:numId w:val="4"/>
              </w:numPr>
              <w:spacing w:after="120"/>
              <w:contextualSpacing w:val="0"/>
              <w:rPr>
                <w:rFonts w:ascii="Arial" w:hAnsi="Arial" w:cs="Arial"/>
                <w:sz w:val="20"/>
                <w:lang w:val="en-GB"/>
              </w:rPr>
            </w:pPr>
            <w:r w:rsidRPr="00540514">
              <w:rPr>
                <w:rFonts w:ascii="Arial" w:hAnsi="Arial" w:cs="Arial"/>
                <w:sz w:val="20"/>
                <w:lang w:val="en-US" w:eastAsia="en-GB"/>
              </w:rPr>
              <w:t>Supported Playgroup</w:t>
            </w:r>
            <w:r>
              <w:rPr>
                <w:rFonts w:ascii="Arial" w:hAnsi="Arial" w:cs="Arial"/>
                <w:sz w:val="20"/>
                <w:lang w:val="en-US" w:eastAsia="en-GB"/>
              </w:rPr>
              <w:t xml:space="preserve">, </w:t>
            </w:r>
            <w:r w:rsidRPr="00540514">
              <w:rPr>
                <w:rFonts w:ascii="Arial" w:hAnsi="Arial" w:cs="Arial"/>
                <w:sz w:val="20"/>
                <w:lang w:val="en-US" w:eastAsia="en-GB"/>
              </w:rPr>
              <w:t>Parenting Support / Triple P</w:t>
            </w:r>
            <w:r>
              <w:rPr>
                <w:rFonts w:ascii="Arial" w:hAnsi="Arial" w:cs="Arial"/>
                <w:sz w:val="20"/>
                <w:lang w:val="en-US" w:eastAsia="en-GB"/>
              </w:rPr>
              <w:t xml:space="preserve">, </w:t>
            </w:r>
            <w:r w:rsidRPr="00540514">
              <w:rPr>
                <w:rFonts w:ascii="Arial" w:hAnsi="Arial" w:cs="Arial"/>
                <w:sz w:val="20"/>
                <w:lang w:val="en-US" w:eastAsia="en-GB"/>
              </w:rPr>
              <w:t>Parents’ Support Group, Home Visits</w:t>
            </w:r>
          </w:p>
          <w:p w14:paraId="3DF96426" w14:textId="77777777" w:rsidR="00540514" w:rsidRPr="00540514" w:rsidRDefault="00540514" w:rsidP="00540514">
            <w:pPr>
              <w:spacing w:after="120"/>
              <w:rPr>
                <w:rFonts w:ascii="Arial" w:hAnsi="Arial" w:cs="Arial"/>
                <w:sz w:val="20"/>
                <w:lang w:val="en-GB"/>
              </w:rPr>
            </w:pPr>
            <w:r w:rsidRPr="00540514">
              <w:rPr>
                <w:rFonts w:ascii="Arial" w:hAnsi="Arial" w:cs="Arial"/>
                <w:b/>
                <w:sz w:val="20"/>
                <w:lang w:val="en-US" w:eastAsia="en-GB"/>
              </w:rPr>
              <w:t>Eligibility</w:t>
            </w:r>
          </w:p>
          <w:p w14:paraId="2383CC77" w14:textId="77777777" w:rsidR="00540514" w:rsidRPr="00540514" w:rsidRDefault="00540514" w:rsidP="00540514">
            <w:pPr>
              <w:pStyle w:val="ListParagraph"/>
              <w:numPr>
                <w:ilvl w:val="0"/>
                <w:numId w:val="4"/>
              </w:numPr>
              <w:spacing w:after="120"/>
              <w:contextualSpacing w:val="0"/>
              <w:rPr>
                <w:rFonts w:ascii="Arial" w:hAnsi="Arial" w:cs="Arial"/>
                <w:sz w:val="20"/>
                <w:szCs w:val="16"/>
              </w:rPr>
            </w:pPr>
            <w:r w:rsidRPr="00540514">
              <w:rPr>
                <w:rFonts w:ascii="Arial" w:hAnsi="Arial" w:cs="Arial"/>
                <w:sz w:val="20"/>
                <w:lang w:val="en-GB"/>
              </w:rPr>
              <w:t xml:space="preserve">Services are available for families living in </w:t>
            </w:r>
            <w:r w:rsidR="002E2778">
              <w:rPr>
                <w:rFonts w:ascii="Arial" w:hAnsi="Arial" w:cs="Arial"/>
                <w:sz w:val="20"/>
                <w:lang w:val="en-GB"/>
              </w:rPr>
              <w:t>Cumberland L</w:t>
            </w:r>
            <w:r w:rsidRPr="00540514">
              <w:rPr>
                <w:rFonts w:ascii="Arial" w:hAnsi="Arial" w:cs="Arial"/>
                <w:sz w:val="20"/>
                <w:lang w:val="en-GB"/>
              </w:rPr>
              <w:t>GA with children under 12.</w:t>
            </w:r>
          </w:p>
        </w:tc>
      </w:tr>
    </w:tbl>
    <w:p w14:paraId="632D126A" w14:textId="77777777" w:rsidR="003F29AE" w:rsidRDefault="003F29AE" w:rsidP="003F29AE">
      <w:pPr>
        <w:spacing w:after="0" w:line="240" w:lineRule="auto"/>
        <w:rPr>
          <w:rFonts w:ascii="Arial" w:hAnsi="Arial" w:cs="Arial"/>
          <w:sz w:val="20"/>
          <w:szCs w:val="16"/>
        </w:rPr>
      </w:pPr>
    </w:p>
    <w:tbl>
      <w:tblPr>
        <w:tblStyle w:val="TableGrid"/>
        <w:tblW w:w="100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"/>
        <w:gridCol w:w="1997"/>
        <w:gridCol w:w="989"/>
        <w:gridCol w:w="776"/>
        <w:gridCol w:w="1226"/>
        <w:gridCol w:w="1215"/>
        <w:gridCol w:w="37"/>
        <w:gridCol w:w="1054"/>
        <w:gridCol w:w="2206"/>
        <w:gridCol w:w="284"/>
      </w:tblGrid>
      <w:tr w:rsidR="007318FC" w:rsidRPr="007318FC" w14:paraId="4C41E8F1" w14:textId="77777777" w:rsidTr="00404DC5">
        <w:trPr>
          <w:trHeight w:val="454"/>
        </w:trPr>
        <w:tc>
          <w:tcPr>
            <w:tcW w:w="10497" w:type="dxa"/>
            <w:gridSpan w:val="10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404040" w:themeFill="text1" w:themeFillTint="BF"/>
            <w:vAlign w:val="center"/>
          </w:tcPr>
          <w:p w14:paraId="53284DEA" w14:textId="77777777" w:rsidR="007318FC" w:rsidRPr="007318FC" w:rsidRDefault="00BD45B2" w:rsidP="00540514">
            <w:pPr>
              <w:rPr>
                <w:rFonts w:ascii="Britannic Bold" w:hAnsi="Britannic Bold" w:cs="Arial"/>
                <w:color w:val="FFFFFF" w:themeColor="background1"/>
              </w:rPr>
            </w:pPr>
            <w:r>
              <w:rPr>
                <w:rFonts w:ascii="Britannic Bold" w:hAnsi="Britannic Bold" w:cs="Arial"/>
                <w:color w:val="FFFFFF" w:themeColor="background1"/>
              </w:rPr>
              <w:t>Referring Agency Details</w:t>
            </w:r>
          </w:p>
        </w:tc>
      </w:tr>
      <w:tr w:rsidR="00BD45B2" w:rsidRPr="000A0042" w14:paraId="0B57068A" w14:textId="77777777" w:rsidTr="00404DC5">
        <w:trPr>
          <w:trHeight w:val="454"/>
        </w:trPr>
        <w:tc>
          <w:tcPr>
            <w:tcW w:w="290" w:type="dxa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179244B6" w14:textId="77777777" w:rsidR="00BD45B2" w:rsidRPr="006E7BA5" w:rsidRDefault="00BD45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6162C7D1" w14:textId="77777777" w:rsidR="00BD45B2" w:rsidRPr="007318FC" w:rsidRDefault="00BD45B2" w:rsidP="002F10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Agency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Pr="007318F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835" w:type="dxa"/>
            <w:gridSpan w:val="7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259884A1" w14:textId="77777777" w:rsidR="00BD45B2" w:rsidRPr="006E7BA5" w:rsidRDefault="006635BD" w:rsidP="002F10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8387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8387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CA077B">
              <w:rPr>
                <w:rFonts w:ascii="Arial" w:hAnsi="Arial" w:cs="Arial"/>
                <w:sz w:val="20"/>
                <w:szCs w:val="20"/>
              </w:rPr>
            </w:r>
            <w:r w:rsidR="00CA07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8387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6" w:type="dxa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6724D6F3" w14:textId="77777777" w:rsidR="00BD45B2" w:rsidRPr="006E7BA5" w:rsidRDefault="00BD45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0A0042" w14:paraId="27E44A1D" w14:textId="77777777" w:rsidTr="00404DC5">
        <w:trPr>
          <w:trHeight w:val="454"/>
        </w:trPr>
        <w:tc>
          <w:tcPr>
            <w:tcW w:w="290" w:type="dxa"/>
            <w:shd w:val="clear" w:color="auto" w:fill="auto"/>
            <w:vAlign w:val="bottom"/>
          </w:tcPr>
          <w:p w14:paraId="24A2A2F1" w14:textId="77777777" w:rsidR="00BD45B2" w:rsidRPr="006E7BA5" w:rsidRDefault="00BD45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auto"/>
            <w:vAlign w:val="bottom"/>
          </w:tcPr>
          <w:p w14:paraId="0E51C3FB" w14:textId="77777777" w:rsidR="00BD45B2" w:rsidRDefault="00BD45B2" w:rsidP="002F10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Contact Person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gridSpan w:val="4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71D83226" w14:textId="77777777" w:rsidR="00BD45B2" w:rsidRPr="006E7BA5" w:rsidRDefault="0058387F" w:rsidP="002F10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14:paraId="0E08BDF7" w14:textId="77777777" w:rsidR="00BD45B2" w:rsidRPr="00BD45B2" w:rsidRDefault="00BD45B2" w:rsidP="002F10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D45B2">
              <w:rPr>
                <w:rFonts w:ascii="Arial" w:hAnsi="Arial" w:cs="Arial"/>
                <w:b/>
                <w:sz w:val="20"/>
                <w:szCs w:val="20"/>
              </w:rPr>
              <w:t>Position:</w:t>
            </w:r>
          </w:p>
        </w:tc>
        <w:tc>
          <w:tcPr>
            <w:tcW w:w="2306" w:type="dxa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006C5E6A" w14:textId="77777777" w:rsidR="00BD45B2" w:rsidRPr="006E7BA5" w:rsidRDefault="0058387F" w:rsidP="002F10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6" w:type="dxa"/>
            <w:shd w:val="clear" w:color="auto" w:fill="auto"/>
            <w:vAlign w:val="bottom"/>
          </w:tcPr>
          <w:p w14:paraId="586EA607" w14:textId="77777777" w:rsidR="00BD45B2" w:rsidRPr="006E7BA5" w:rsidRDefault="00BD45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37B2" w:rsidRPr="000A0042" w14:paraId="58ACEE0E" w14:textId="77777777" w:rsidTr="00404DC5">
        <w:trPr>
          <w:trHeight w:val="454"/>
        </w:trPr>
        <w:tc>
          <w:tcPr>
            <w:tcW w:w="290" w:type="dxa"/>
            <w:shd w:val="clear" w:color="auto" w:fill="auto"/>
            <w:vAlign w:val="bottom"/>
          </w:tcPr>
          <w:p w14:paraId="7BFC0B3B" w14:textId="77777777" w:rsidR="009237B2" w:rsidRPr="006E7BA5" w:rsidRDefault="009237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auto"/>
            <w:vAlign w:val="bottom"/>
          </w:tcPr>
          <w:p w14:paraId="0F47C854" w14:textId="77777777" w:rsidR="009237B2" w:rsidRDefault="009237B2" w:rsidP="002F10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Address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835" w:type="dxa"/>
            <w:gridSpan w:val="7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4FDCF596" w14:textId="77777777" w:rsidR="009237B2" w:rsidRPr="006E7BA5" w:rsidRDefault="00315EF3" w:rsidP="002F10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6" w:type="dxa"/>
            <w:shd w:val="clear" w:color="auto" w:fill="auto"/>
            <w:vAlign w:val="bottom"/>
          </w:tcPr>
          <w:p w14:paraId="6AC668BC" w14:textId="77777777" w:rsidR="009237B2" w:rsidRPr="006E7BA5" w:rsidRDefault="009237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37B2" w:rsidRPr="000A0042" w14:paraId="036464AD" w14:textId="77777777" w:rsidTr="00404DC5">
        <w:trPr>
          <w:trHeight w:val="454"/>
        </w:trPr>
        <w:tc>
          <w:tcPr>
            <w:tcW w:w="290" w:type="dxa"/>
            <w:shd w:val="clear" w:color="auto" w:fill="auto"/>
            <w:vAlign w:val="bottom"/>
          </w:tcPr>
          <w:p w14:paraId="7D356F5E" w14:textId="77777777" w:rsidR="009237B2" w:rsidRPr="006E7BA5" w:rsidRDefault="009237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auto"/>
            <w:vAlign w:val="bottom"/>
          </w:tcPr>
          <w:p w14:paraId="05FE52A7" w14:textId="77777777" w:rsidR="009237B2" w:rsidRDefault="00BD45B2" w:rsidP="002F10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Phone</w:t>
            </w:r>
            <w:r w:rsidR="009237B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237B2" w:rsidRPr="009237B2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="009237B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08B57A8E" w14:textId="77777777" w:rsidR="009237B2" w:rsidRPr="006E7BA5" w:rsidRDefault="00315EF3" w:rsidP="002F10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52B61AB" w14:textId="77777777" w:rsidR="009237B2" w:rsidRDefault="00BD45B2" w:rsidP="002F10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Email</w:t>
            </w:r>
            <w:r w:rsidR="009237B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237B2" w:rsidRPr="009237B2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="009237B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716" w:type="dxa"/>
            <w:gridSpan w:val="4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5C4EACEB" w14:textId="77777777" w:rsidR="009237B2" w:rsidRPr="006E7BA5" w:rsidRDefault="00315EF3" w:rsidP="002F10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6" w:type="dxa"/>
            <w:shd w:val="clear" w:color="auto" w:fill="auto"/>
            <w:vAlign w:val="bottom"/>
          </w:tcPr>
          <w:p w14:paraId="514C9E5E" w14:textId="77777777" w:rsidR="009237B2" w:rsidRPr="006E7BA5" w:rsidRDefault="009237B2" w:rsidP="002F1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8FC" w:rsidRPr="007318FC" w14:paraId="0AD11C3B" w14:textId="77777777" w:rsidTr="00404DC5">
        <w:trPr>
          <w:trHeight w:val="57"/>
        </w:trPr>
        <w:tc>
          <w:tcPr>
            <w:tcW w:w="290" w:type="dxa"/>
            <w:shd w:val="clear" w:color="auto" w:fill="auto"/>
            <w:vAlign w:val="center"/>
          </w:tcPr>
          <w:p w14:paraId="3D77033C" w14:textId="77777777" w:rsidR="007318FC" w:rsidRPr="007318FC" w:rsidRDefault="007318FC" w:rsidP="0054051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117" w:type="dxa"/>
            <w:gridSpan w:val="2"/>
            <w:shd w:val="clear" w:color="auto" w:fill="auto"/>
            <w:vAlign w:val="center"/>
          </w:tcPr>
          <w:p w14:paraId="19C3EC17" w14:textId="77777777" w:rsidR="007318FC" w:rsidRPr="007318FC" w:rsidRDefault="007318FC" w:rsidP="0054051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0C44F94A" w14:textId="77777777" w:rsidR="007318FC" w:rsidRPr="007318FC" w:rsidRDefault="007318FC" w:rsidP="0054051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808080" w:themeColor="background1" w:themeShade="80"/>
            </w:tcBorders>
            <w:shd w:val="clear" w:color="auto" w:fill="auto"/>
            <w:vAlign w:val="center"/>
          </w:tcPr>
          <w:p w14:paraId="4D1C3192" w14:textId="77777777" w:rsidR="007318FC" w:rsidRPr="007318FC" w:rsidRDefault="007318FC" w:rsidP="0054051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86" w:type="dxa"/>
            <w:shd w:val="clear" w:color="auto" w:fill="auto"/>
            <w:vAlign w:val="center"/>
          </w:tcPr>
          <w:p w14:paraId="4DA695E4" w14:textId="77777777" w:rsidR="007318FC" w:rsidRPr="007318FC" w:rsidRDefault="007318FC" w:rsidP="0054051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1334B317" w14:textId="77777777" w:rsidR="00BD45B2" w:rsidRDefault="00BD45B2" w:rsidP="00BD45B2">
      <w:pPr>
        <w:spacing w:after="0" w:line="240" w:lineRule="auto"/>
        <w:rPr>
          <w:rFonts w:ascii="Arial" w:hAnsi="Arial" w:cs="Arial"/>
          <w:sz w:val="20"/>
          <w:szCs w:val="16"/>
        </w:rPr>
      </w:pPr>
    </w:p>
    <w:tbl>
      <w:tblPr>
        <w:tblStyle w:val="TableGrid"/>
        <w:tblW w:w="100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"/>
        <w:gridCol w:w="1269"/>
        <w:gridCol w:w="55"/>
        <w:gridCol w:w="1220"/>
        <w:gridCol w:w="445"/>
        <w:gridCol w:w="548"/>
        <w:gridCol w:w="1446"/>
        <w:gridCol w:w="1262"/>
        <w:gridCol w:w="505"/>
        <w:gridCol w:w="2750"/>
        <w:gridCol w:w="284"/>
      </w:tblGrid>
      <w:tr w:rsidR="00BD45B2" w:rsidRPr="007318FC" w14:paraId="62121664" w14:textId="77777777" w:rsidTr="00CA077B">
        <w:trPr>
          <w:trHeight w:val="454"/>
        </w:trPr>
        <w:tc>
          <w:tcPr>
            <w:tcW w:w="10070" w:type="dxa"/>
            <w:gridSpan w:val="11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404040" w:themeFill="text1" w:themeFillTint="BF"/>
            <w:vAlign w:val="center"/>
          </w:tcPr>
          <w:p w14:paraId="67C740E9" w14:textId="77777777" w:rsidR="00BD45B2" w:rsidRPr="007318FC" w:rsidRDefault="00BD45B2" w:rsidP="00321578">
            <w:pPr>
              <w:rPr>
                <w:rFonts w:ascii="Britannic Bold" w:hAnsi="Britannic Bold" w:cs="Arial"/>
                <w:color w:val="FFFFFF" w:themeColor="background1"/>
              </w:rPr>
            </w:pPr>
            <w:r w:rsidRPr="007318FC">
              <w:rPr>
                <w:rFonts w:ascii="Britannic Bold" w:hAnsi="Britannic Bold" w:cs="Arial"/>
                <w:color w:val="FFFFFF" w:themeColor="background1"/>
              </w:rPr>
              <w:t>Client Details</w:t>
            </w:r>
          </w:p>
        </w:tc>
      </w:tr>
      <w:tr w:rsidR="00BD45B2" w:rsidRPr="000A0042" w14:paraId="226F4034" w14:textId="77777777" w:rsidTr="00CA077B">
        <w:trPr>
          <w:trHeight w:val="454"/>
        </w:trPr>
        <w:tc>
          <w:tcPr>
            <w:tcW w:w="286" w:type="dxa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6AF1DBCF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5B8A7A1A" w14:textId="77777777" w:rsidR="00BD45B2" w:rsidRPr="007318FC" w:rsidRDefault="00BD45B2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Surname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Pr="007318F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59" w:type="dxa"/>
            <w:gridSpan w:val="4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6A7B127B" w14:textId="47C2DAE6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CA077B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67" w:type="dxa"/>
            <w:gridSpan w:val="2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0E80ED20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Given Name</w:t>
            </w:r>
            <w:r w:rsidRPr="007318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Pr="007318F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5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0315A272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4" w:type="dxa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70059D44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77B" w:rsidRPr="000A0042" w14:paraId="5A420299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20FED718" w14:textId="77777777" w:rsidR="00CA077B" w:rsidRPr="006E7BA5" w:rsidRDefault="00CA077B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vAlign w:val="bottom"/>
          </w:tcPr>
          <w:p w14:paraId="52A30512" w14:textId="77777777" w:rsidR="00CA077B" w:rsidRDefault="00CA077B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Gender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</w:tcPr>
          <w:p w14:paraId="12F76077" w14:textId="0DCD5898" w:rsidR="00CA077B" w:rsidRPr="00A06EE9" w:rsidRDefault="00CA077B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4"/>
                <w:szCs w:val="20"/>
              </w:rPr>
            </w:r>
            <w:r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bookmarkEnd w:id="0"/>
            <w:r w:rsidRPr="00A06EE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4"/>
                <w:szCs w:val="20"/>
              </w:rPr>
            </w:r>
            <w:r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M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6865707" w14:textId="6215E16A" w:rsidR="00CA077B" w:rsidRPr="00CA077B" w:rsidRDefault="00CA077B" w:rsidP="00321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07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DOB </w:t>
            </w:r>
            <w:r w:rsidRPr="00CA077B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*</w:t>
            </w:r>
            <w:r w:rsidRPr="00CA077B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46" w:type="dxa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5549EA99" w14:textId="518262E1" w:rsidR="00CA077B" w:rsidRPr="00A06EE9" w:rsidRDefault="00CA077B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67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14:paraId="0FB9C66D" w14:textId="77777777" w:rsidR="00CA077B" w:rsidRDefault="00CA077B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Phone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5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64FE0B14" w14:textId="77777777" w:rsidR="00CA077B" w:rsidRPr="006E7BA5" w:rsidRDefault="00CA077B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00FBE30C" w14:textId="77777777" w:rsidR="00CA077B" w:rsidRPr="006E7BA5" w:rsidRDefault="00CA077B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0A0042" w14:paraId="58799875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316A8D1D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shd w:val="clear" w:color="auto" w:fill="auto"/>
            <w:vAlign w:val="bottom"/>
          </w:tcPr>
          <w:p w14:paraId="5FB45532" w14:textId="77777777" w:rsidR="00BD45B2" w:rsidRDefault="00BD45B2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Address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8176" w:type="dxa"/>
            <w:gridSpan w:val="7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243539D4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28F84B9D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0A0042" w14:paraId="221197A5" w14:textId="77777777" w:rsidTr="00CA077B">
        <w:trPr>
          <w:trHeight w:val="227"/>
        </w:trPr>
        <w:tc>
          <w:tcPr>
            <w:tcW w:w="286" w:type="dxa"/>
            <w:shd w:val="clear" w:color="auto" w:fill="auto"/>
          </w:tcPr>
          <w:p w14:paraId="4BDA92DA" w14:textId="77777777" w:rsidR="00BD45B2" w:rsidRPr="006E7BA5" w:rsidRDefault="00BD45B2" w:rsidP="00321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shd w:val="clear" w:color="auto" w:fill="auto"/>
          </w:tcPr>
          <w:p w14:paraId="1B408093" w14:textId="77777777" w:rsidR="00BD45B2" w:rsidRDefault="00BD45B2" w:rsidP="0032157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76" w:type="dxa"/>
            <w:gridSpan w:val="7"/>
            <w:tcBorders>
              <w:top w:val="single" w:sz="4" w:space="0" w:color="808080" w:themeColor="background1" w:themeShade="80"/>
            </w:tcBorders>
            <w:shd w:val="clear" w:color="auto" w:fill="auto"/>
          </w:tcPr>
          <w:p w14:paraId="149156E7" w14:textId="77777777" w:rsidR="00BD45B2" w:rsidRPr="006E7BA5" w:rsidRDefault="00BD45B2" w:rsidP="00321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37B2">
              <w:rPr>
                <w:rFonts w:ascii="Arial" w:hAnsi="Arial" w:cs="Arial"/>
                <w:sz w:val="16"/>
                <w:szCs w:val="20"/>
              </w:rPr>
              <w:t>(Number and Street)</w:t>
            </w:r>
          </w:p>
        </w:tc>
        <w:tc>
          <w:tcPr>
            <w:tcW w:w="284" w:type="dxa"/>
            <w:shd w:val="clear" w:color="auto" w:fill="auto"/>
          </w:tcPr>
          <w:p w14:paraId="26BFAB0B" w14:textId="77777777" w:rsidR="00BD45B2" w:rsidRPr="006E7BA5" w:rsidRDefault="00BD45B2" w:rsidP="00321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0A0042" w14:paraId="0ECBD063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17F355D5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shd w:val="clear" w:color="auto" w:fill="auto"/>
            <w:vAlign w:val="bottom"/>
          </w:tcPr>
          <w:p w14:paraId="6D308B64" w14:textId="77777777" w:rsidR="00BD45B2" w:rsidRDefault="00BD45B2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Suburb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59" w:type="dxa"/>
            <w:gridSpan w:val="4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7A607250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67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14:paraId="610E51FC" w14:textId="77777777" w:rsidR="00BD45B2" w:rsidRDefault="00BD45B2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Post Code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50" w:type="dxa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7D6C122D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36023C30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87F" w:rsidRPr="000A0042" w14:paraId="16AC5A6C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3C061C5D" w14:textId="77777777" w:rsidR="0058387F" w:rsidRPr="006E7BA5" w:rsidRDefault="0058387F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3" w:type="dxa"/>
            <w:gridSpan w:val="6"/>
            <w:shd w:val="clear" w:color="auto" w:fill="auto"/>
            <w:vAlign w:val="bottom"/>
          </w:tcPr>
          <w:p w14:paraId="517AF0AE" w14:textId="77777777" w:rsid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  <w:r w:rsidRPr="0058387F">
              <w:rPr>
                <w:rFonts w:ascii="Arial" w:hAnsi="Arial" w:cs="Arial"/>
                <w:b/>
                <w:sz w:val="20"/>
                <w:szCs w:val="20"/>
              </w:rPr>
              <w:t>Language Spoken at Home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387F">
              <w:rPr>
                <w:rFonts w:ascii="Arial" w:hAnsi="Arial" w:cs="Arial"/>
                <w:sz w:val="18"/>
                <w:szCs w:val="20"/>
              </w:rPr>
              <w:t>(If NOT English)</w:t>
            </w:r>
            <w:r w:rsidR="001D42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D4203"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="001D420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4517" w:type="dxa"/>
            <w:gridSpan w:val="3"/>
            <w:tcBorders>
              <w:top w:val="nil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74701554" w14:textId="77777777" w:rsidR="0058387F" w:rsidRDefault="007A1C97" w:rsidP="003215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0AEF3AB8" w14:textId="77777777" w:rsidR="0058387F" w:rsidRPr="006E7BA5" w:rsidRDefault="0058387F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0A0042" w14:paraId="1EFA8C23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6D158FD6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0" w:type="dxa"/>
            <w:gridSpan w:val="8"/>
            <w:shd w:val="clear" w:color="auto" w:fill="auto"/>
            <w:vAlign w:val="bottom"/>
          </w:tcPr>
          <w:p w14:paraId="6F3C0431" w14:textId="77777777" w:rsidR="00BD45B2" w:rsidRDefault="00BD45B2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First Time Parent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50" w:type="dxa"/>
            <w:shd w:val="clear" w:color="auto" w:fill="auto"/>
            <w:vAlign w:val="bottom"/>
          </w:tcPr>
          <w:p w14:paraId="6C79CAF4" w14:textId="77777777" w:rsidR="00BD45B2" w:rsidRPr="00A06EE9" w:rsidRDefault="00BD45B2" w:rsidP="00321578">
            <w:pPr>
              <w:rPr>
                <w:rFonts w:ascii="Arial" w:hAnsi="Arial" w:cs="Arial"/>
                <w:sz w:val="24"/>
                <w:szCs w:val="20"/>
              </w:rPr>
            </w:pP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Yes     </w:t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176BD5EC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0A0042" w14:paraId="2801C6A1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0CDEE68C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0" w:type="dxa"/>
            <w:gridSpan w:val="8"/>
            <w:tcBorders>
              <w:bottom w:val="nil"/>
            </w:tcBorders>
            <w:shd w:val="clear" w:color="auto" w:fill="auto"/>
            <w:vAlign w:val="bottom"/>
          </w:tcPr>
          <w:p w14:paraId="5E3F3571" w14:textId="77777777" w:rsidR="00BD45B2" w:rsidRDefault="00BD45B2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Sole Parent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50" w:type="dxa"/>
            <w:tcBorders>
              <w:bottom w:val="nil"/>
            </w:tcBorders>
            <w:shd w:val="clear" w:color="auto" w:fill="auto"/>
            <w:vAlign w:val="bottom"/>
          </w:tcPr>
          <w:p w14:paraId="39F20CD0" w14:textId="77777777" w:rsidR="00BD45B2" w:rsidRPr="00A06EE9" w:rsidRDefault="00BD45B2" w:rsidP="00321578">
            <w:pPr>
              <w:rPr>
                <w:rFonts w:ascii="Arial" w:hAnsi="Arial" w:cs="Arial"/>
                <w:sz w:val="24"/>
                <w:szCs w:val="20"/>
              </w:rPr>
            </w:pP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Yes     </w:t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15E25C76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87F" w:rsidRPr="000A0042" w14:paraId="313BB11C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672DC4F6" w14:textId="77777777" w:rsidR="0058387F" w:rsidRPr="006E7BA5" w:rsidRDefault="0058387F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0" w:type="dxa"/>
            <w:gridSpan w:val="8"/>
            <w:tcBorders>
              <w:bottom w:val="nil"/>
            </w:tcBorders>
            <w:shd w:val="clear" w:color="auto" w:fill="auto"/>
            <w:vAlign w:val="bottom"/>
          </w:tcPr>
          <w:p w14:paraId="61E9ED3A" w14:textId="77777777" w:rsidR="0058387F" w:rsidRDefault="0058387F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Does the client require interpreter </w:t>
            </w:r>
            <w:r w:rsidRPr="0058387F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50" w:type="dxa"/>
            <w:tcBorders>
              <w:bottom w:val="nil"/>
            </w:tcBorders>
            <w:shd w:val="clear" w:color="auto" w:fill="auto"/>
            <w:vAlign w:val="bottom"/>
          </w:tcPr>
          <w:p w14:paraId="663EBE6F" w14:textId="77777777" w:rsidR="0058387F" w:rsidRPr="00A06EE9" w:rsidRDefault="0058387F" w:rsidP="00321578">
            <w:pPr>
              <w:rPr>
                <w:rFonts w:ascii="Arial" w:hAnsi="Arial" w:cs="Arial"/>
                <w:sz w:val="24"/>
                <w:szCs w:val="20"/>
              </w:rPr>
            </w:pP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Yes     </w:t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101C858A" w14:textId="77777777" w:rsidR="0058387F" w:rsidRPr="006E7BA5" w:rsidRDefault="0058387F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0A0042" w14:paraId="22D5A54D" w14:textId="77777777" w:rsidTr="00CA077B">
        <w:trPr>
          <w:trHeight w:val="454"/>
        </w:trPr>
        <w:tc>
          <w:tcPr>
            <w:tcW w:w="286" w:type="dxa"/>
            <w:shd w:val="clear" w:color="auto" w:fill="auto"/>
            <w:vAlign w:val="bottom"/>
          </w:tcPr>
          <w:p w14:paraId="5A065EEE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0" w:type="dxa"/>
            <w:gridSpan w:val="8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174AF8C" w14:textId="77777777" w:rsidR="00BD45B2" w:rsidRDefault="00BD45B2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Is the client of Aboriginal or Torres Strait Islander origin </w:t>
            </w:r>
            <w:r w:rsidRPr="007318FC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Pr="009237B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5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47F5498" w14:textId="77777777" w:rsidR="00BD45B2" w:rsidRPr="00A06EE9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Yes     </w:t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13DD10AE" w14:textId="77777777" w:rsidR="00BD45B2" w:rsidRPr="006E7BA5" w:rsidRDefault="00BD45B2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5B2" w:rsidRPr="007318FC" w14:paraId="675C1D8D" w14:textId="77777777" w:rsidTr="00CA077B">
        <w:trPr>
          <w:trHeight w:val="57"/>
        </w:trPr>
        <w:tc>
          <w:tcPr>
            <w:tcW w:w="286" w:type="dxa"/>
            <w:shd w:val="clear" w:color="auto" w:fill="auto"/>
            <w:vAlign w:val="center"/>
          </w:tcPr>
          <w:p w14:paraId="79333663" w14:textId="77777777" w:rsidR="00BD45B2" w:rsidRPr="007318FC" w:rsidRDefault="00BD45B2" w:rsidP="00321578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989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14:paraId="3CBA75BE" w14:textId="77777777" w:rsidR="00BD45B2" w:rsidRPr="007318FC" w:rsidRDefault="00BD45B2" w:rsidP="00321578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256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14:paraId="5843C493" w14:textId="77777777" w:rsidR="00BD45B2" w:rsidRPr="007318FC" w:rsidRDefault="00BD45B2" w:rsidP="00321578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255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3AD93157" w14:textId="77777777" w:rsidR="00BD45B2" w:rsidRPr="007318FC" w:rsidRDefault="00BD45B2" w:rsidP="00321578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946ACB3" w14:textId="77777777" w:rsidR="00BD45B2" w:rsidRPr="007318FC" w:rsidRDefault="00BD45B2" w:rsidP="00321578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53E691D9" w14:textId="77777777" w:rsidR="00BD45B2" w:rsidRDefault="00BD45B2" w:rsidP="003F29AE">
      <w:pPr>
        <w:spacing w:after="0" w:line="240" w:lineRule="auto"/>
        <w:rPr>
          <w:rFonts w:ascii="Arial" w:hAnsi="Arial" w:cs="Arial"/>
          <w:sz w:val="20"/>
          <w:szCs w:val="16"/>
        </w:rPr>
      </w:pPr>
    </w:p>
    <w:tbl>
      <w:tblPr>
        <w:tblStyle w:val="TableGrid"/>
        <w:tblW w:w="100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550"/>
        <w:gridCol w:w="1478"/>
        <w:gridCol w:w="1248"/>
        <w:gridCol w:w="957"/>
        <w:gridCol w:w="3837"/>
      </w:tblGrid>
      <w:tr w:rsidR="00C36534" w:rsidRPr="007318FC" w14:paraId="7FDE2951" w14:textId="77777777" w:rsidTr="00404DC5">
        <w:trPr>
          <w:trHeight w:val="454"/>
        </w:trPr>
        <w:tc>
          <w:tcPr>
            <w:tcW w:w="10497" w:type="dxa"/>
            <w:gridSpan w:val="5"/>
            <w:shd w:val="clear" w:color="auto" w:fill="404040" w:themeFill="text1" w:themeFillTint="BF"/>
            <w:vAlign w:val="center"/>
          </w:tcPr>
          <w:p w14:paraId="4F7613B0" w14:textId="77777777" w:rsidR="00C36534" w:rsidRPr="007318FC" w:rsidRDefault="00C36534" w:rsidP="00540514">
            <w:pPr>
              <w:rPr>
                <w:rFonts w:ascii="Britannic Bold" w:hAnsi="Britannic Bold" w:cs="Arial"/>
                <w:color w:val="FFFFFF" w:themeColor="background1"/>
              </w:rPr>
            </w:pPr>
            <w:r>
              <w:rPr>
                <w:rFonts w:ascii="Britannic Bold" w:hAnsi="Britannic Bold" w:cs="Arial"/>
                <w:color w:val="FFFFFF" w:themeColor="background1"/>
              </w:rPr>
              <w:t>Family</w:t>
            </w:r>
            <w:r w:rsidRPr="007318FC">
              <w:rPr>
                <w:rFonts w:ascii="Britannic Bold" w:hAnsi="Britannic Bold" w:cs="Arial"/>
                <w:color w:val="FFFFFF" w:themeColor="background1"/>
              </w:rPr>
              <w:t xml:space="preserve"> Details</w:t>
            </w:r>
          </w:p>
        </w:tc>
      </w:tr>
      <w:tr w:rsidR="00C36534" w:rsidRPr="000A0042" w14:paraId="12C147F8" w14:textId="77777777" w:rsidTr="00A06EE9">
        <w:trPr>
          <w:trHeight w:val="454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08E3F53A" w14:textId="77777777" w:rsidR="00C36534" w:rsidRPr="006E7BA5" w:rsidRDefault="00C36534" w:rsidP="005405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Full Name</w:t>
            </w:r>
          </w:p>
        </w:tc>
        <w:tc>
          <w:tcPr>
            <w:tcW w:w="1538" w:type="dxa"/>
            <w:shd w:val="clear" w:color="auto" w:fill="D9D9D9" w:themeFill="background1" w:themeFillShade="D9"/>
            <w:vAlign w:val="center"/>
          </w:tcPr>
          <w:p w14:paraId="2C435BA8" w14:textId="77777777" w:rsidR="00C36534" w:rsidRPr="00C36534" w:rsidRDefault="00C36534" w:rsidP="005405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6534">
              <w:rPr>
                <w:rFonts w:ascii="Arial" w:hAnsi="Arial" w:cs="Arial"/>
                <w:b/>
                <w:sz w:val="20"/>
                <w:szCs w:val="20"/>
              </w:rPr>
              <w:t>Relationship</w:t>
            </w:r>
          </w:p>
        </w:tc>
        <w:tc>
          <w:tcPr>
            <w:tcW w:w="1297" w:type="dxa"/>
            <w:shd w:val="clear" w:color="auto" w:fill="D9D9D9" w:themeFill="background1" w:themeFillShade="D9"/>
            <w:vAlign w:val="center"/>
          </w:tcPr>
          <w:p w14:paraId="2F200E9B" w14:textId="77777777" w:rsidR="00C36534" w:rsidRPr="00C36534" w:rsidRDefault="00C36534" w:rsidP="005405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6534">
              <w:rPr>
                <w:rFonts w:ascii="Arial" w:hAnsi="Arial" w:cs="Arial"/>
                <w:b/>
                <w:sz w:val="20"/>
                <w:szCs w:val="20"/>
              </w:rPr>
              <w:t>DOB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BDD0A3A" w14:textId="77777777" w:rsidR="00C36534" w:rsidRPr="00C36534" w:rsidRDefault="00C36534" w:rsidP="005405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6534">
              <w:rPr>
                <w:rFonts w:ascii="Arial" w:hAnsi="Arial" w:cs="Arial"/>
                <w:b/>
                <w:sz w:val="20"/>
                <w:szCs w:val="20"/>
              </w:rPr>
              <w:t>Gender</w:t>
            </w:r>
          </w:p>
        </w:tc>
        <w:tc>
          <w:tcPr>
            <w:tcW w:w="4010" w:type="dxa"/>
            <w:shd w:val="clear" w:color="auto" w:fill="D9D9D9" w:themeFill="background1" w:themeFillShade="D9"/>
            <w:vAlign w:val="center"/>
          </w:tcPr>
          <w:p w14:paraId="69DE3C91" w14:textId="77777777" w:rsidR="00C36534" w:rsidRPr="00C36534" w:rsidRDefault="00C36534" w:rsidP="005405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6534">
              <w:rPr>
                <w:rFonts w:ascii="Arial" w:hAnsi="Arial" w:cs="Arial"/>
                <w:b/>
                <w:sz w:val="20"/>
                <w:szCs w:val="20"/>
              </w:rPr>
              <w:t>Other Information</w:t>
            </w:r>
          </w:p>
          <w:p w14:paraId="0DC67D4A" w14:textId="77777777" w:rsidR="00C36534" w:rsidRPr="006E7BA5" w:rsidRDefault="00C36534" w:rsidP="00540514">
            <w:pPr>
              <w:rPr>
                <w:rFonts w:ascii="Arial" w:hAnsi="Arial" w:cs="Arial"/>
                <w:sz w:val="20"/>
                <w:szCs w:val="20"/>
              </w:rPr>
            </w:pPr>
            <w:r w:rsidRPr="00C36534">
              <w:rPr>
                <w:rFonts w:ascii="Arial" w:hAnsi="Arial" w:cs="Arial"/>
                <w:sz w:val="16"/>
                <w:szCs w:val="20"/>
              </w:rPr>
              <w:t>(School/Allergy/Disabilities)</w:t>
            </w:r>
          </w:p>
        </w:tc>
      </w:tr>
      <w:tr w:rsidR="00315EF3" w:rsidRPr="009C77DB" w14:paraId="308236B5" w14:textId="77777777" w:rsidTr="00404DC5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14:paraId="1BF29E88" w14:textId="77777777" w:rsidR="00315EF3" w:rsidRDefault="00315EF3" w:rsidP="00315EF3"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45B88C0A" w14:textId="77777777" w:rsidR="00315EF3" w:rsidRDefault="00315EF3" w:rsidP="00315EF3">
            <w:r w:rsidRPr="00F1471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471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471B">
              <w:rPr>
                <w:rFonts w:ascii="Arial" w:hAnsi="Arial" w:cs="Arial"/>
                <w:sz w:val="20"/>
                <w:szCs w:val="20"/>
              </w:rPr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53E14428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009B49" w14:textId="77777777" w:rsidR="00315EF3" w:rsidRDefault="00315EF3" w:rsidP="00315EF3"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2651F073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15EF3" w:rsidRPr="009C77DB" w14:paraId="2710D5F1" w14:textId="77777777" w:rsidTr="00404DC5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14:paraId="0E7989CF" w14:textId="77777777" w:rsidR="00315EF3" w:rsidRDefault="00315EF3" w:rsidP="00315EF3"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67A88BAF" w14:textId="77777777" w:rsidR="00315EF3" w:rsidRDefault="00315EF3" w:rsidP="00315EF3">
            <w:r w:rsidRPr="00F1471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471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471B">
              <w:rPr>
                <w:rFonts w:ascii="Arial" w:hAnsi="Arial" w:cs="Arial"/>
                <w:sz w:val="20"/>
                <w:szCs w:val="20"/>
              </w:rPr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4803AF56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6A4C42" w14:textId="77777777" w:rsidR="00315EF3" w:rsidRDefault="00315EF3" w:rsidP="00315EF3"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18FC6DE6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15EF3" w:rsidRPr="009C77DB" w14:paraId="3C4411F1" w14:textId="77777777" w:rsidTr="00404DC5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14:paraId="4BEC39AB" w14:textId="77777777" w:rsidR="00315EF3" w:rsidRDefault="00315EF3" w:rsidP="00315EF3"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406D3B06" w14:textId="77777777" w:rsidR="00315EF3" w:rsidRDefault="00315EF3" w:rsidP="00315EF3">
            <w:r w:rsidRPr="00F1471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471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471B">
              <w:rPr>
                <w:rFonts w:ascii="Arial" w:hAnsi="Arial" w:cs="Arial"/>
                <w:sz w:val="20"/>
                <w:szCs w:val="20"/>
              </w:rPr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397E3038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0CA26B" w14:textId="77777777" w:rsidR="00315EF3" w:rsidRDefault="00315EF3" w:rsidP="00315EF3"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34BFC70D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15EF3" w:rsidRPr="009C77DB" w14:paraId="53CC8206" w14:textId="77777777" w:rsidTr="00404DC5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14:paraId="1A712AB0" w14:textId="77777777" w:rsidR="00315EF3" w:rsidRDefault="00315EF3" w:rsidP="00315EF3"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027F5724" w14:textId="77777777" w:rsidR="00315EF3" w:rsidRDefault="00315EF3" w:rsidP="00315EF3">
            <w:r w:rsidRPr="00F1471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471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471B">
              <w:rPr>
                <w:rFonts w:ascii="Arial" w:hAnsi="Arial" w:cs="Arial"/>
                <w:sz w:val="20"/>
                <w:szCs w:val="20"/>
              </w:rPr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471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6A3EB234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476298" w14:textId="77777777" w:rsidR="00315EF3" w:rsidRDefault="00315EF3" w:rsidP="00315EF3"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079E0257" w14:textId="77777777" w:rsidR="00315EF3" w:rsidRPr="009C77DB" w:rsidRDefault="00315EF3" w:rsidP="00540514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67A4F669" w14:textId="77777777" w:rsidR="009C77DB" w:rsidRPr="009C77DB" w:rsidRDefault="009C77DB" w:rsidP="009C77DB">
      <w:pPr>
        <w:spacing w:after="0" w:line="240" w:lineRule="auto"/>
        <w:rPr>
          <w:rFonts w:ascii="Arial" w:hAnsi="Arial" w:cs="Arial"/>
          <w:sz w:val="20"/>
          <w:szCs w:val="16"/>
        </w:rPr>
      </w:pPr>
    </w:p>
    <w:p w14:paraId="3E8E0DAF" w14:textId="77777777" w:rsidR="009C77DB" w:rsidRDefault="00BD45B2" w:rsidP="006635BD">
      <w:pPr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br w:type="page"/>
      </w:r>
    </w:p>
    <w:tbl>
      <w:tblPr>
        <w:tblStyle w:val="TableGrid"/>
        <w:tblW w:w="100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035"/>
        <w:gridCol w:w="5035"/>
      </w:tblGrid>
      <w:tr w:rsidR="009C77DB" w:rsidRPr="009C77DB" w14:paraId="75C60A3A" w14:textId="77777777" w:rsidTr="00404DC5">
        <w:trPr>
          <w:trHeight w:val="454"/>
        </w:trPr>
        <w:tc>
          <w:tcPr>
            <w:tcW w:w="10497" w:type="dxa"/>
            <w:gridSpan w:val="2"/>
            <w:shd w:val="clear" w:color="auto" w:fill="404040" w:themeFill="text1" w:themeFillTint="BF"/>
            <w:vAlign w:val="center"/>
          </w:tcPr>
          <w:p w14:paraId="6AAFCFDC" w14:textId="77777777" w:rsidR="009C77DB" w:rsidRPr="009C77DB" w:rsidRDefault="00BD45B2" w:rsidP="00BD45B2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Britannic Bold" w:hAnsi="Britannic Bold" w:cs="Arial"/>
                <w:color w:val="FFFFFF" w:themeColor="background1"/>
                <w:szCs w:val="20"/>
              </w:rPr>
              <w:lastRenderedPageBreak/>
              <w:t xml:space="preserve">Reason for Referral </w:t>
            </w:r>
            <w:r w:rsidRPr="00BD45B2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(Please give as much information as possible)</w:t>
            </w:r>
          </w:p>
        </w:tc>
      </w:tr>
      <w:tr w:rsidR="00BD45B2" w:rsidRPr="00BD45B2" w14:paraId="58426A15" w14:textId="77777777" w:rsidTr="00404DC5">
        <w:trPr>
          <w:trHeight w:val="454"/>
        </w:trPr>
        <w:tc>
          <w:tcPr>
            <w:tcW w:w="5248" w:type="dxa"/>
            <w:shd w:val="clear" w:color="auto" w:fill="D9D9D9" w:themeFill="background1" w:themeFillShade="D9"/>
            <w:vAlign w:val="center"/>
          </w:tcPr>
          <w:p w14:paraId="49835512" w14:textId="77777777" w:rsidR="00BD45B2" w:rsidRPr="00BD45B2" w:rsidRDefault="00BD45B2" w:rsidP="009C77D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D45B2">
              <w:rPr>
                <w:rFonts w:ascii="Arial" w:hAnsi="Arial" w:cs="Arial"/>
                <w:b/>
                <w:sz w:val="20"/>
                <w:szCs w:val="20"/>
              </w:rPr>
              <w:t>Needs</w:t>
            </w:r>
          </w:p>
        </w:tc>
        <w:tc>
          <w:tcPr>
            <w:tcW w:w="5249" w:type="dxa"/>
            <w:shd w:val="clear" w:color="auto" w:fill="D9D9D9" w:themeFill="background1" w:themeFillShade="D9"/>
            <w:vAlign w:val="center"/>
          </w:tcPr>
          <w:p w14:paraId="4E637312" w14:textId="77777777" w:rsidR="00BD45B2" w:rsidRPr="00BD45B2" w:rsidRDefault="00BD45B2" w:rsidP="009C77D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D45B2">
              <w:rPr>
                <w:rFonts w:ascii="Arial" w:hAnsi="Arial" w:cs="Arial"/>
                <w:b/>
                <w:sz w:val="20"/>
                <w:szCs w:val="20"/>
              </w:rPr>
              <w:t>Strengths</w:t>
            </w:r>
          </w:p>
        </w:tc>
      </w:tr>
      <w:tr w:rsidR="00BD45B2" w:rsidRPr="009C77DB" w14:paraId="45F59275" w14:textId="77777777" w:rsidTr="00A06EE9">
        <w:trPr>
          <w:trHeight w:val="1587"/>
        </w:trPr>
        <w:tc>
          <w:tcPr>
            <w:tcW w:w="5248" w:type="dxa"/>
            <w:shd w:val="clear" w:color="auto" w:fill="auto"/>
          </w:tcPr>
          <w:p w14:paraId="06EC7ABA" w14:textId="77777777" w:rsidR="00BD45B2" w:rsidRPr="00E973BE" w:rsidRDefault="00BD45B2" w:rsidP="00E973BE">
            <w:pPr>
              <w:rPr>
                <w:rFonts w:ascii="Arial" w:hAnsi="Arial" w:cs="Arial"/>
                <w:sz w:val="16"/>
                <w:szCs w:val="20"/>
              </w:rPr>
            </w:pPr>
          </w:p>
          <w:p w14:paraId="392CF5E8" w14:textId="77777777" w:rsidR="00E973BE" w:rsidRPr="009C77DB" w:rsidRDefault="00E973BE" w:rsidP="00E973BE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249" w:type="dxa"/>
            <w:shd w:val="clear" w:color="auto" w:fill="auto"/>
          </w:tcPr>
          <w:p w14:paraId="0CE291F0" w14:textId="77777777" w:rsidR="00BD45B2" w:rsidRPr="00E973BE" w:rsidRDefault="00BD45B2" w:rsidP="00E973BE">
            <w:pPr>
              <w:rPr>
                <w:rFonts w:ascii="Arial" w:hAnsi="Arial" w:cs="Arial"/>
                <w:sz w:val="16"/>
                <w:szCs w:val="20"/>
              </w:rPr>
            </w:pPr>
          </w:p>
          <w:p w14:paraId="6B0550B1" w14:textId="77777777" w:rsidR="00E973BE" w:rsidRPr="009C77DB" w:rsidRDefault="00E973BE" w:rsidP="00E973BE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79006B97" w14:textId="77777777" w:rsidR="00E973BE" w:rsidRPr="00BD45B2" w:rsidRDefault="00E973BE" w:rsidP="00E973BE">
      <w:pPr>
        <w:spacing w:after="0" w:line="240" w:lineRule="auto"/>
        <w:rPr>
          <w:rFonts w:ascii="Arial" w:hAnsi="Arial" w:cs="Arial"/>
          <w:sz w:val="20"/>
          <w:szCs w:val="16"/>
        </w:rPr>
      </w:pPr>
    </w:p>
    <w:tbl>
      <w:tblPr>
        <w:tblStyle w:val="TableGrid"/>
        <w:tblW w:w="100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285"/>
        <w:gridCol w:w="7785"/>
      </w:tblGrid>
      <w:tr w:rsidR="00E973BE" w:rsidRPr="00E973BE" w14:paraId="660E730F" w14:textId="77777777" w:rsidTr="00404DC5">
        <w:trPr>
          <w:trHeight w:val="454"/>
        </w:trPr>
        <w:tc>
          <w:tcPr>
            <w:tcW w:w="10497" w:type="dxa"/>
            <w:gridSpan w:val="2"/>
            <w:shd w:val="clear" w:color="auto" w:fill="404040" w:themeFill="text1" w:themeFillTint="BF"/>
            <w:vAlign w:val="center"/>
          </w:tcPr>
          <w:p w14:paraId="202C7EF0" w14:textId="77777777" w:rsidR="00E973BE" w:rsidRPr="00E973BE" w:rsidRDefault="00E973BE" w:rsidP="00321578">
            <w:pPr>
              <w:rPr>
                <w:rFonts w:ascii="Britannic Bold" w:hAnsi="Britannic Bold" w:cs="Arial"/>
                <w:color w:val="FFFFFF" w:themeColor="background1"/>
                <w:szCs w:val="20"/>
              </w:rPr>
            </w:pPr>
            <w:r w:rsidRPr="00E973BE">
              <w:rPr>
                <w:rFonts w:ascii="Britannic Bold" w:hAnsi="Britannic Bold" w:cs="Arial"/>
                <w:color w:val="FFFFFF" w:themeColor="background1"/>
                <w:szCs w:val="20"/>
              </w:rPr>
              <w:t>Additional Information</w:t>
            </w:r>
          </w:p>
        </w:tc>
      </w:tr>
      <w:tr w:rsidR="00E973BE" w:rsidRPr="009C77DB" w14:paraId="5A224568" w14:textId="77777777" w:rsidTr="00404DC5">
        <w:trPr>
          <w:trHeight w:val="1134"/>
        </w:trPr>
        <w:tc>
          <w:tcPr>
            <w:tcW w:w="2376" w:type="dxa"/>
            <w:shd w:val="clear" w:color="auto" w:fill="auto"/>
            <w:vAlign w:val="center"/>
          </w:tcPr>
          <w:p w14:paraId="5360F74A" w14:textId="133488DC" w:rsidR="00E973BE" w:rsidRPr="00E973BE" w:rsidRDefault="000D2616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Family &amp; </w:t>
            </w:r>
            <w:r w:rsidR="00E973BE" w:rsidRPr="00E973BE">
              <w:rPr>
                <w:rFonts w:ascii="Arial" w:hAnsi="Arial" w:cs="Arial"/>
                <w:b/>
                <w:sz w:val="20"/>
                <w:szCs w:val="20"/>
              </w:rPr>
              <w:t>Domestic Violence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49FBC0DA" w14:textId="77777777" w:rsidR="00E973BE" w:rsidRDefault="00E973BE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973BE" w:rsidRPr="009C77DB" w14:paraId="41B02DF1" w14:textId="77777777" w:rsidTr="00404DC5">
        <w:trPr>
          <w:trHeight w:val="1134"/>
        </w:trPr>
        <w:tc>
          <w:tcPr>
            <w:tcW w:w="2376" w:type="dxa"/>
            <w:shd w:val="clear" w:color="auto" w:fill="auto"/>
            <w:vAlign w:val="center"/>
          </w:tcPr>
          <w:p w14:paraId="6FCD9B4B" w14:textId="77777777" w:rsidR="00E973BE" w:rsidRPr="00E973BE" w:rsidRDefault="00E973BE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Parents Having AOD Issues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3DCB7765" w14:textId="77777777" w:rsidR="00E973BE" w:rsidRDefault="00E973BE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973BE" w:rsidRPr="009C77DB" w14:paraId="48F0774D" w14:textId="77777777" w:rsidTr="00404DC5">
        <w:trPr>
          <w:trHeight w:val="1134"/>
        </w:trPr>
        <w:tc>
          <w:tcPr>
            <w:tcW w:w="2376" w:type="dxa"/>
            <w:shd w:val="clear" w:color="auto" w:fill="auto"/>
            <w:vAlign w:val="center"/>
          </w:tcPr>
          <w:p w14:paraId="1EDF3EA2" w14:textId="77777777" w:rsidR="00E973BE" w:rsidRPr="00E973BE" w:rsidRDefault="00E973BE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Parents Having Mental Health Issues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75729CA6" w14:textId="77777777" w:rsidR="00E973BE" w:rsidRDefault="00E973BE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973BE" w:rsidRPr="009C77DB" w14:paraId="726EE0C1" w14:textId="77777777" w:rsidTr="00404DC5">
        <w:trPr>
          <w:trHeight w:val="1134"/>
        </w:trPr>
        <w:tc>
          <w:tcPr>
            <w:tcW w:w="2376" w:type="dxa"/>
            <w:shd w:val="clear" w:color="auto" w:fill="auto"/>
            <w:vAlign w:val="center"/>
          </w:tcPr>
          <w:p w14:paraId="4C1DAD7F" w14:textId="77777777" w:rsidR="00E973BE" w:rsidRPr="00E973BE" w:rsidRDefault="00E973BE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Parents Having Significant Learning Difficulties or Intellectual Disability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2995C9E3" w14:textId="77777777" w:rsidR="00E973BE" w:rsidRDefault="00E973BE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973BE" w:rsidRPr="009C77DB" w14:paraId="4513F53B" w14:textId="77777777" w:rsidTr="00404DC5">
        <w:trPr>
          <w:trHeight w:val="1134"/>
        </w:trPr>
        <w:tc>
          <w:tcPr>
            <w:tcW w:w="2376" w:type="dxa"/>
            <w:shd w:val="clear" w:color="auto" w:fill="auto"/>
            <w:vAlign w:val="center"/>
          </w:tcPr>
          <w:p w14:paraId="22B13D68" w14:textId="77777777" w:rsidR="00E973BE" w:rsidRPr="00E973BE" w:rsidRDefault="00E973BE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Lack of Parenting Skills or Inadequate Supervision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048D8AD6" w14:textId="77777777" w:rsidR="00E973BE" w:rsidRDefault="00E973BE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973BE" w:rsidRPr="009C77DB" w14:paraId="581B159C" w14:textId="77777777" w:rsidTr="00404DC5">
        <w:trPr>
          <w:trHeight w:val="1134"/>
        </w:trPr>
        <w:tc>
          <w:tcPr>
            <w:tcW w:w="2376" w:type="dxa"/>
            <w:shd w:val="clear" w:color="auto" w:fill="auto"/>
            <w:vAlign w:val="center"/>
          </w:tcPr>
          <w:p w14:paraId="29B3A8D5" w14:textId="77777777" w:rsidR="00E973BE" w:rsidRPr="00E973BE" w:rsidRDefault="00E973BE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Other</w:t>
            </w:r>
          </w:p>
        </w:tc>
        <w:tc>
          <w:tcPr>
            <w:tcW w:w="8121" w:type="dxa"/>
            <w:shd w:val="clear" w:color="auto" w:fill="auto"/>
            <w:vAlign w:val="center"/>
          </w:tcPr>
          <w:p w14:paraId="6C60C965" w14:textId="77777777" w:rsidR="00E973BE" w:rsidRDefault="00E973BE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487E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7E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87E7D">
              <w:rPr>
                <w:rFonts w:ascii="Arial" w:hAnsi="Arial" w:cs="Arial"/>
                <w:sz w:val="20"/>
                <w:szCs w:val="20"/>
              </w:rPr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87E7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218ED7F" w14:textId="77777777" w:rsidR="00E973BE" w:rsidRPr="00B2648A" w:rsidRDefault="00E973BE" w:rsidP="00E973BE">
      <w:pPr>
        <w:spacing w:after="0" w:line="240" w:lineRule="auto"/>
        <w:rPr>
          <w:rFonts w:ascii="Arial" w:hAnsi="Arial" w:cs="Arial"/>
          <w:sz w:val="2"/>
          <w:szCs w:val="2"/>
        </w:rPr>
      </w:pPr>
    </w:p>
    <w:p w14:paraId="315BE33A" w14:textId="77777777" w:rsidR="00E973BE" w:rsidRDefault="00E973BE" w:rsidP="00E973BE">
      <w:pPr>
        <w:spacing w:after="0" w:line="240" w:lineRule="auto"/>
        <w:rPr>
          <w:rFonts w:ascii="Arial" w:hAnsi="Arial" w:cs="Arial"/>
          <w:sz w:val="20"/>
          <w:szCs w:val="16"/>
        </w:rPr>
      </w:pPr>
    </w:p>
    <w:tbl>
      <w:tblPr>
        <w:tblStyle w:val="TableGrid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7"/>
        <w:gridCol w:w="2716"/>
        <w:gridCol w:w="2716"/>
        <w:gridCol w:w="2665"/>
        <w:gridCol w:w="236"/>
      </w:tblGrid>
      <w:tr w:rsidR="00AC028C" w:rsidRPr="00E973BE" w14:paraId="14AC0DD3" w14:textId="77777777" w:rsidTr="00404DC5">
        <w:trPr>
          <w:trHeight w:val="454"/>
        </w:trPr>
        <w:tc>
          <w:tcPr>
            <w:tcW w:w="10497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404040" w:themeFill="text1" w:themeFillTint="BF"/>
            <w:vAlign w:val="center"/>
          </w:tcPr>
          <w:p w14:paraId="2D28E37D" w14:textId="77777777" w:rsidR="00AC028C" w:rsidRPr="00E973BE" w:rsidRDefault="00AC028C" w:rsidP="00321578">
            <w:pPr>
              <w:rPr>
                <w:rFonts w:ascii="Britannic Bold" w:hAnsi="Britannic Bold" w:cs="Arial"/>
                <w:color w:val="FFFFFF" w:themeColor="background1"/>
                <w:szCs w:val="20"/>
              </w:rPr>
            </w:pPr>
            <w:r>
              <w:rPr>
                <w:rFonts w:ascii="Britannic Bold" w:hAnsi="Britannic Bold" w:cs="Arial"/>
                <w:color w:val="FFFFFF" w:themeColor="background1"/>
                <w:szCs w:val="20"/>
              </w:rPr>
              <w:t>Referrer’s Declaration</w:t>
            </w:r>
          </w:p>
        </w:tc>
      </w:tr>
      <w:tr w:rsidR="00AC028C" w:rsidRPr="0058387F" w14:paraId="057C1AD5" w14:textId="77777777" w:rsidTr="00A06EE9">
        <w:trPr>
          <w:trHeight w:val="850"/>
        </w:trPr>
        <w:tc>
          <w:tcPr>
            <w:tcW w:w="10497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279B2235" w14:textId="77777777" w:rsidR="0058387F" w:rsidRPr="0058387F" w:rsidRDefault="00AC028C" w:rsidP="0058387F">
            <w:pPr>
              <w:rPr>
                <w:rFonts w:ascii="Arial" w:hAnsi="Arial" w:cs="Arial"/>
                <w:sz w:val="20"/>
                <w:szCs w:val="20"/>
              </w:rPr>
            </w:pPr>
            <w:r w:rsidRPr="0058387F">
              <w:rPr>
                <w:rFonts w:ascii="Arial" w:hAnsi="Arial" w:cs="Arial"/>
                <w:sz w:val="20"/>
                <w:szCs w:val="20"/>
              </w:rPr>
              <w:t xml:space="preserve">By </w:t>
            </w:r>
            <w:r w:rsidR="0058387F">
              <w:rPr>
                <w:rFonts w:ascii="Arial" w:hAnsi="Arial" w:cs="Arial"/>
                <w:sz w:val="20"/>
                <w:szCs w:val="20"/>
              </w:rPr>
              <w:t>signing</w:t>
            </w:r>
            <w:r w:rsidRPr="0058387F">
              <w:rPr>
                <w:rFonts w:ascii="Arial" w:hAnsi="Arial" w:cs="Arial"/>
                <w:sz w:val="20"/>
                <w:szCs w:val="20"/>
              </w:rPr>
              <w:t xml:space="preserve"> this Referral Form, I have obtained consent, either in verbal or written format</w:t>
            </w:r>
            <w:r w:rsidR="0058387F" w:rsidRPr="0058387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58387F">
              <w:rPr>
                <w:rFonts w:ascii="Arial" w:hAnsi="Arial" w:cs="Arial"/>
                <w:sz w:val="20"/>
                <w:szCs w:val="20"/>
              </w:rPr>
              <w:t xml:space="preserve">from the client detailed </w:t>
            </w:r>
            <w:r w:rsidR="0058387F" w:rsidRPr="0058387F">
              <w:rPr>
                <w:rFonts w:ascii="Arial" w:hAnsi="Arial" w:cs="Arial"/>
                <w:sz w:val="20"/>
                <w:szCs w:val="20"/>
              </w:rPr>
              <w:t>above to release</w:t>
            </w:r>
            <w:r w:rsidRPr="0058387F">
              <w:rPr>
                <w:rFonts w:ascii="Arial" w:hAnsi="Arial" w:cs="Arial"/>
                <w:sz w:val="20"/>
                <w:szCs w:val="20"/>
              </w:rPr>
              <w:t xml:space="preserve"> all information contained in this Referral Form </w:t>
            </w:r>
            <w:r w:rsidR="0058387F" w:rsidRPr="0058387F">
              <w:rPr>
                <w:rFonts w:ascii="Arial" w:hAnsi="Arial" w:cs="Arial"/>
                <w:sz w:val="20"/>
                <w:szCs w:val="20"/>
              </w:rPr>
              <w:t xml:space="preserve">to the </w:t>
            </w:r>
            <w:r w:rsidR="00A06EE9">
              <w:rPr>
                <w:rFonts w:ascii="Arial" w:hAnsi="Arial" w:cs="Arial"/>
                <w:sz w:val="20"/>
                <w:szCs w:val="20"/>
              </w:rPr>
              <w:t>Accessible Diversity Services Initiative Limited (ADSI).</w:t>
            </w:r>
          </w:p>
        </w:tc>
      </w:tr>
      <w:tr w:rsidR="0058387F" w:rsidRPr="0058387F" w14:paraId="588025DA" w14:textId="77777777" w:rsidTr="00404DC5">
        <w:trPr>
          <w:trHeight w:val="510"/>
        </w:trPr>
        <w:tc>
          <w:tcPr>
            <w:tcW w:w="18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51E0D1D" w14:textId="77777777" w:rsidR="0058387F" w:rsidRPr="0058387F" w:rsidRDefault="0058387F" w:rsidP="0058387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387F">
              <w:rPr>
                <w:rFonts w:ascii="Arial" w:hAnsi="Arial" w:cs="Arial"/>
                <w:b/>
                <w:sz w:val="20"/>
                <w:szCs w:val="20"/>
              </w:rPr>
              <w:t>Referrer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8387F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CE9B9B2" w14:textId="77777777" w:rsidR="0058387F" w:rsidRP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  <w:r w:rsidRPr="0058387F">
              <w:rPr>
                <w:rFonts w:ascii="Arial" w:hAnsi="Arial" w:cs="Arial"/>
                <w:sz w:val="16"/>
                <w:szCs w:val="20"/>
              </w:rPr>
              <w:t>(Please Print)</w:t>
            </w:r>
          </w:p>
        </w:tc>
        <w:tc>
          <w:tcPr>
            <w:tcW w:w="2835" w:type="dxa"/>
            <w:vMerge w:val="restar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14:paraId="5D85C94A" w14:textId="77777777" w:rsidR="0058387F" w:rsidRP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808080" w:themeColor="background1" w:themeShade="80"/>
            </w:tcBorders>
            <w:shd w:val="clear" w:color="auto" w:fill="auto"/>
            <w:vAlign w:val="bottom"/>
          </w:tcPr>
          <w:p w14:paraId="7087FDD0" w14:textId="77777777" w:rsidR="0058387F" w:rsidRPr="0058387F" w:rsidRDefault="0058387F" w:rsidP="0058387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387F">
              <w:rPr>
                <w:rFonts w:ascii="Arial" w:hAnsi="Arial" w:cs="Arial"/>
                <w:b/>
                <w:sz w:val="20"/>
                <w:szCs w:val="20"/>
              </w:rPr>
              <w:t xml:space="preserve">Referrer Signature </w:t>
            </w:r>
            <w:r w:rsidRPr="0058387F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Pr="0058387F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8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2C20FDEA" w14:textId="77777777" w:rsidR="0058387F" w:rsidRP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bottom"/>
          </w:tcPr>
          <w:p w14:paraId="08B9BC79" w14:textId="77777777" w:rsidR="0058387F" w:rsidRP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87F" w:rsidRPr="0058387F" w14:paraId="0A3A2F18" w14:textId="77777777" w:rsidTr="00404DC5">
        <w:trPr>
          <w:trHeight w:val="510"/>
        </w:trPr>
        <w:tc>
          <w:tcPr>
            <w:tcW w:w="1809" w:type="dxa"/>
            <w:vMerge/>
            <w:tcBorders>
              <w:left w:val="single" w:sz="4" w:space="0" w:color="808080" w:themeColor="background1" w:themeShade="80"/>
            </w:tcBorders>
            <w:shd w:val="clear" w:color="auto" w:fill="auto"/>
            <w:vAlign w:val="bottom"/>
          </w:tcPr>
          <w:p w14:paraId="4739095E" w14:textId="77777777" w:rsidR="0058387F" w:rsidRPr="0058387F" w:rsidRDefault="0058387F" w:rsidP="005838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72292793" w14:textId="77777777" w:rsidR="0058387F" w:rsidRP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bottom"/>
          </w:tcPr>
          <w:p w14:paraId="2FE016BC" w14:textId="77777777" w:rsidR="0058387F" w:rsidRPr="0058387F" w:rsidRDefault="0058387F" w:rsidP="0058387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387F">
              <w:rPr>
                <w:rFonts w:ascii="Arial" w:hAnsi="Arial" w:cs="Arial"/>
                <w:b/>
                <w:sz w:val="20"/>
                <w:szCs w:val="20"/>
              </w:rPr>
              <w:t xml:space="preserve">Date </w:t>
            </w:r>
            <w:r w:rsidRPr="0058387F">
              <w:rPr>
                <w:rFonts w:ascii="Arial" w:hAnsi="Arial" w:cs="Arial"/>
                <w:b/>
                <w:color w:val="C00000"/>
                <w:sz w:val="20"/>
                <w:szCs w:val="20"/>
              </w:rPr>
              <w:t>*</w:t>
            </w:r>
            <w:r w:rsidRPr="0058387F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78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bottom"/>
          </w:tcPr>
          <w:p w14:paraId="42D4E62A" w14:textId="77777777" w:rsid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36" w:type="dxa"/>
            <w:tcBorders>
              <w:right w:val="single" w:sz="4" w:space="0" w:color="808080" w:themeColor="background1" w:themeShade="80"/>
            </w:tcBorders>
            <w:shd w:val="clear" w:color="auto" w:fill="auto"/>
            <w:vAlign w:val="bottom"/>
          </w:tcPr>
          <w:p w14:paraId="7C8EB81D" w14:textId="77777777" w:rsidR="0058387F" w:rsidRDefault="0058387F" w:rsidP="005838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87F" w:rsidRPr="0058387F" w14:paraId="6779208B" w14:textId="77777777" w:rsidTr="00404DC5">
        <w:trPr>
          <w:trHeight w:val="57"/>
        </w:trPr>
        <w:tc>
          <w:tcPr>
            <w:tcW w:w="10497" w:type="dxa"/>
            <w:gridSpan w:val="5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bottom"/>
          </w:tcPr>
          <w:p w14:paraId="752D5740" w14:textId="77777777" w:rsidR="0058387F" w:rsidRPr="0058387F" w:rsidRDefault="0058387F" w:rsidP="0058387F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2CE25CB9" w14:textId="77777777" w:rsidR="00AC028C" w:rsidRPr="00BD45B2" w:rsidRDefault="00AC028C" w:rsidP="00E973BE">
      <w:pPr>
        <w:spacing w:after="0" w:line="240" w:lineRule="auto"/>
        <w:rPr>
          <w:rFonts w:ascii="Arial" w:hAnsi="Arial" w:cs="Arial"/>
          <w:sz w:val="20"/>
          <w:szCs w:val="16"/>
        </w:rPr>
      </w:pPr>
    </w:p>
    <w:tbl>
      <w:tblPr>
        <w:tblStyle w:val="TableGrid"/>
        <w:tblW w:w="100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4452"/>
        <w:gridCol w:w="2886"/>
        <w:gridCol w:w="2732"/>
      </w:tblGrid>
      <w:tr w:rsidR="00E973BE" w:rsidRPr="00E973BE" w14:paraId="15EA1A37" w14:textId="77777777" w:rsidTr="00404DC5">
        <w:trPr>
          <w:trHeight w:val="454"/>
        </w:trPr>
        <w:tc>
          <w:tcPr>
            <w:tcW w:w="4452" w:type="dxa"/>
            <w:shd w:val="clear" w:color="auto" w:fill="404040" w:themeFill="text1" w:themeFillTint="BF"/>
            <w:vAlign w:val="center"/>
          </w:tcPr>
          <w:p w14:paraId="030BF216" w14:textId="77777777" w:rsidR="00E973BE" w:rsidRPr="00E973BE" w:rsidRDefault="00E973BE" w:rsidP="00F35673">
            <w:pPr>
              <w:rPr>
                <w:rFonts w:ascii="Britannic Bold" w:hAnsi="Britannic Bold" w:cs="Arial"/>
                <w:color w:val="FFFFFF" w:themeColor="background1"/>
                <w:szCs w:val="20"/>
              </w:rPr>
            </w:pPr>
            <w:r>
              <w:rPr>
                <w:rFonts w:ascii="Britannic Bold" w:hAnsi="Britannic Bold" w:cs="Arial"/>
                <w:color w:val="FFFFFF" w:themeColor="background1"/>
                <w:szCs w:val="20"/>
              </w:rPr>
              <w:t xml:space="preserve">Please </w:t>
            </w:r>
            <w:r w:rsidR="00A06EE9">
              <w:rPr>
                <w:rFonts w:ascii="Britannic Bold" w:hAnsi="Britannic Bold" w:cs="Arial"/>
                <w:color w:val="FFFFFF" w:themeColor="background1"/>
                <w:szCs w:val="20"/>
              </w:rPr>
              <w:t>s</w:t>
            </w:r>
            <w:r>
              <w:rPr>
                <w:rFonts w:ascii="Britannic Bold" w:hAnsi="Britannic Bold" w:cs="Arial"/>
                <w:color w:val="FFFFFF" w:themeColor="background1"/>
                <w:szCs w:val="20"/>
              </w:rPr>
              <w:t>end</w:t>
            </w:r>
            <w:r w:rsidR="00A06EE9">
              <w:rPr>
                <w:rFonts w:ascii="Britannic Bold" w:hAnsi="Britannic Bold" w:cs="Arial"/>
                <w:color w:val="FFFFFF" w:themeColor="background1"/>
                <w:szCs w:val="20"/>
              </w:rPr>
              <w:t xml:space="preserve"> the c</w:t>
            </w:r>
            <w:r>
              <w:rPr>
                <w:rFonts w:ascii="Britannic Bold" w:hAnsi="Britannic Bold" w:cs="Arial"/>
                <w:color w:val="FFFFFF" w:themeColor="background1"/>
                <w:szCs w:val="20"/>
              </w:rPr>
              <w:t xml:space="preserve">ompleted </w:t>
            </w:r>
            <w:r w:rsidR="00A06EE9">
              <w:rPr>
                <w:rFonts w:ascii="Britannic Bold" w:hAnsi="Britannic Bold" w:cs="Arial"/>
                <w:color w:val="FFFFFF" w:themeColor="background1"/>
                <w:szCs w:val="20"/>
              </w:rPr>
              <w:t>f</w:t>
            </w:r>
            <w:r>
              <w:rPr>
                <w:rFonts w:ascii="Britannic Bold" w:hAnsi="Britannic Bold" w:cs="Arial"/>
                <w:color w:val="FFFFFF" w:themeColor="background1"/>
                <w:szCs w:val="20"/>
              </w:rPr>
              <w:t>orm</w:t>
            </w:r>
            <w:r w:rsidR="0058387F">
              <w:rPr>
                <w:rFonts w:ascii="Britannic Bold" w:hAnsi="Britannic Bold" w:cs="Arial"/>
                <w:color w:val="FFFFFF" w:themeColor="background1"/>
                <w:szCs w:val="20"/>
              </w:rPr>
              <w:t xml:space="preserve"> to ADS</w:t>
            </w:r>
            <w:r w:rsidR="00A06EE9">
              <w:rPr>
                <w:rFonts w:ascii="Britannic Bold" w:hAnsi="Britannic Bold" w:cs="Arial"/>
                <w:color w:val="FFFFFF" w:themeColor="background1"/>
                <w:szCs w:val="20"/>
              </w:rPr>
              <w:t>I</w:t>
            </w:r>
            <w:r w:rsidR="0058387F">
              <w:rPr>
                <w:rFonts w:ascii="Britannic Bold" w:hAnsi="Britannic Bold" w:cs="Arial"/>
                <w:color w:val="FFFFFF" w:themeColor="background1"/>
                <w:szCs w:val="20"/>
              </w:rPr>
              <w:t xml:space="preserve"> via</w:t>
            </w:r>
          </w:p>
        </w:tc>
        <w:tc>
          <w:tcPr>
            <w:tcW w:w="5618" w:type="dxa"/>
            <w:gridSpan w:val="2"/>
            <w:shd w:val="clear" w:color="auto" w:fill="632423" w:themeFill="accent2" w:themeFillShade="80"/>
            <w:vAlign w:val="center"/>
          </w:tcPr>
          <w:p w14:paraId="7C52F767" w14:textId="77777777" w:rsidR="00E973BE" w:rsidRPr="00E973BE" w:rsidRDefault="00AC028C" w:rsidP="00321578">
            <w:pPr>
              <w:rPr>
                <w:rFonts w:ascii="Britannic Bold" w:hAnsi="Britannic Bold" w:cs="Arial"/>
                <w:color w:val="FFFFFF" w:themeColor="background1"/>
                <w:szCs w:val="20"/>
              </w:rPr>
            </w:pPr>
            <w:r>
              <w:rPr>
                <w:rFonts w:ascii="Britannic Bold" w:hAnsi="Britannic Bold" w:cs="Arial"/>
                <w:color w:val="FFFFFF" w:themeColor="background1"/>
                <w:szCs w:val="20"/>
              </w:rPr>
              <w:t>Office Use Only</w:t>
            </w:r>
          </w:p>
        </w:tc>
      </w:tr>
      <w:tr w:rsidR="00AC028C" w:rsidRPr="009C77DB" w14:paraId="3CEEBB48" w14:textId="77777777" w:rsidTr="00A06EE9">
        <w:trPr>
          <w:trHeight w:val="397"/>
        </w:trPr>
        <w:tc>
          <w:tcPr>
            <w:tcW w:w="4452" w:type="dxa"/>
            <w:vMerge w:val="restart"/>
            <w:shd w:val="clear" w:color="auto" w:fill="auto"/>
            <w:vAlign w:val="center"/>
          </w:tcPr>
          <w:p w14:paraId="50FC7AD5" w14:textId="77777777" w:rsidR="00AC028C" w:rsidRDefault="00AC028C" w:rsidP="00321578">
            <w:pPr>
              <w:rPr>
                <w:rFonts w:ascii="Arial" w:hAnsi="Arial" w:cs="Arial"/>
                <w:sz w:val="20"/>
                <w:szCs w:val="16"/>
              </w:rPr>
            </w:pPr>
            <w:r w:rsidRPr="00AC028C">
              <w:rPr>
                <w:rFonts w:ascii="Arial" w:hAnsi="Arial" w:cs="Arial"/>
                <w:b/>
                <w:sz w:val="20"/>
                <w:szCs w:val="20"/>
              </w:rPr>
              <w:t>Email:</w:t>
            </w:r>
            <w:r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ab/>
            </w:r>
            <w:hyperlink r:id="rId11" w:history="1">
              <w:r w:rsidRPr="0033447F">
                <w:rPr>
                  <w:rStyle w:val="Hyperlink"/>
                  <w:rFonts w:ascii="Arial" w:hAnsi="Arial" w:cs="Arial"/>
                  <w:sz w:val="20"/>
                  <w:szCs w:val="16"/>
                </w:rPr>
                <w:t>referral-fam@adsi.org.au</w:t>
              </w:r>
            </w:hyperlink>
            <w:r>
              <w:rPr>
                <w:rFonts w:ascii="Arial" w:hAnsi="Arial" w:cs="Arial"/>
                <w:sz w:val="20"/>
                <w:szCs w:val="16"/>
              </w:rPr>
              <w:t xml:space="preserve"> (Preferred)</w:t>
            </w:r>
            <w:r w:rsidR="0058387F">
              <w:rPr>
                <w:rFonts w:ascii="Arial" w:hAnsi="Arial" w:cs="Arial"/>
                <w:sz w:val="20"/>
                <w:szCs w:val="16"/>
              </w:rPr>
              <w:t>, or</w:t>
            </w:r>
          </w:p>
          <w:p w14:paraId="010128D5" w14:textId="77777777" w:rsidR="00AC028C" w:rsidRDefault="00AC028C" w:rsidP="00321578">
            <w:pPr>
              <w:rPr>
                <w:rFonts w:ascii="Arial" w:hAnsi="Arial" w:cs="Arial"/>
                <w:sz w:val="20"/>
                <w:szCs w:val="16"/>
              </w:rPr>
            </w:pPr>
          </w:p>
          <w:p w14:paraId="248812A0" w14:textId="77777777" w:rsidR="00AC028C" w:rsidRDefault="00AC028C" w:rsidP="00321578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AC028C">
              <w:rPr>
                <w:rFonts w:ascii="Arial" w:hAnsi="Arial" w:cs="Arial"/>
                <w:b/>
                <w:sz w:val="20"/>
                <w:szCs w:val="20"/>
              </w:rPr>
              <w:t>Fax:</w:t>
            </w:r>
            <w:r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ab/>
            </w:r>
            <w:r w:rsidR="00F35673">
              <w:rPr>
                <w:rFonts w:ascii="Arial" w:hAnsi="Arial" w:cs="Arial"/>
                <w:sz w:val="20"/>
                <w:szCs w:val="20"/>
              </w:rPr>
              <w:t xml:space="preserve">02 </w:t>
            </w:r>
            <w:r w:rsidR="00F35673">
              <w:rPr>
                <w:rFonts w:ascii="Arial" w:hAnsi="Arial" w:cs="Arial" w:hint="eastAsia"/>
                <w:sz w:val="20"/>
                <w:szCs w:val="20"/>
                <w:lang w:eastAsia="zh-CN"/>
              </w:rPr>
              <w:t>8737 5599</w:t>
            </w:r>
          </w:p>
        </w:tc>
        <w:tc>
          <w:tcPr>
            <w:tcW w:w="2886" w:type="dxa"/>
            <w:shd w:val="clear" w:color="auto" w:fill="auto"/>
            <w:vAlign w:val="center"/>
          </w:tcPr>
          <w:p w14:paraId="133F5427" w14:textId="77777777" w:rsidR="00AC028C" w:rsidRPr="00AC028C" w:rsidRDefault="00AC028C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028C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F8C1AD8" w14:textId="77777777" w:rsidR="00AC028C" w:rsidRDefault="00AC028C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8C" w:rsidRPr="009C77DB" w14:paraId="5E07D75F" w14:textId="77777777" w:rsidTr="00A06EE9">
        <w:trPr>
          <w:trHeight w:val="397"/>
        </w:trPr>
        <w:tc>
          <w:tcPr>
            <w:tcW w:w="4452" w:type="dxa"/>
            <w:vMerge/>
            <w:shd w:val="clear" w:color="auto" w:fill="auto"/>
            <w:vAlign w:val="center"/>
          </w:tcPr>
          <w:p w14:paraId="2D937D1E" w14:textId="77777777" w:rsidR="00AC028C" w:rsidRPr="00AC028C" w:rsidRDefault="00AC028C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6" w:type="dxa"/>
            <w:shd w:val="clear" w:color="auto" w:fill="auto"/>
            <w:vAlign w:val="center"/>
          </w:tcPr>
          <w:p w14:paraId="0E33B813" w14:textId="77777777" w:rsidR="00AC028C" w:rsidRPr="00AC028C" w:rsidRDefault="00AC028C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028C">
              <w:rPr>
                <w:rFonts w:ascii="Arial" w:hAnsi="Arial" w:cs="Arial"/>
                <w:b/>
                <w:sz w:val="20"/>
                <w:szCs w:val="20"/>
              </w:rPr>
              <w:t>Date Assessed: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1297203" w14:textId="77777777" w:rsidR="00AC028C" w:rsidRDefault="00AC028C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28C" w:rsidRPr="009C77DB" w14:paraId="5A0C6F85" w14:textId="77777777" w:rsidTr="00404DC5">
        <w:trPr>
          <w:trHeight w:val="348"/>
        </w:trPr>
        <w:tc>
          <w:tcPr>
            <w:tcW w:w="4452" w:type="dxa"/>
            <w:vMerge/>
            <w:shd w:val="clear" w:color="auto" w:fill="auto"/>
            <w:vAlign w:val="center"/>
          </w:tcPr>
          <w:p w14:paraId="6DDE4222" w14:textId="77777777" w:rsidR="00AC028C" w:rsidRPr="00AC028C" w:rsidRDefault="00AC028C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6" w:type="dxa"/>
            <w:shd w:val="clear" w:color="auto" w:fill="auto"/>
            <w:vAlign w:val="center"/>
          </w:tcPr>
          <w:p w14:paraId="029BFE67" w14:textId="77777777" w:rsidR="00AC028C" w:rsidRPr="00AC028C" w:rsidRDefault="00AC028C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028C">
              <w:rPr>
                <w:rFonts w:ascii="Arial" w:hAnsi="Arial" w:cs="Arial"/>
                <w:b/>
                <w:sz w:val="20"/>
                <w:szCs w:val="20"/>
              </w:rPr>
              <w:t>Assessment Outcome: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357B6632" w14:textId="77777777" w:rsidR="00AC028C" w:rsidRPr="00A06EE9" w:rsidRDefault="00AC028C" w:rsidP="00321578">
            <w:pPr>
              <w:rPr>
                <w:rFonts w:ascii="Arial" w:hAnsi="Arial" w:cs="Arial"/>
                <w:sz w:val="20"/>
                <w:szCs w:val="20"/>
              </w:rPr>
            </w:pP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Eligible </w:t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6EE9">
              <w:rPr>
                <w:rFonts w:ascii="Arial" w:hAnsi="Arial" w:cs="Arial"/>
                <w:sz w:val="24"/>
                <w:szCs w:val="20"/>
              </w:rPr>
              <w:instrText xml:space="preserve"> FORMCHECKBOX </w:instrText>
            </w:r>
            <w:r w:rsidR="00CA077B">
              <w:rPr>
                <w:rFonts w:ascii="Arial" w:hAnsi="Arial" w:cs="Arial"/>
                <w:sz w:val="24"/>
                <w:szCs w:val="20"/>
              </w:rPr>
            </w:r>
            <w:r w:rsidR="00CA077B">
              <w:rPr>
                <w:rFonts w:ascii="Arial" w:hAnsi="Arial" w:cs="Arial"/>
                <w:sz w:val="24"/>
                <w:szCs w:val="20"/>
              </w:rPr>
              <w:fldChar w:fldCharType="separate"/>
            </w:r>
            <w:r w:rsidRPr="00A06EE9">
              <w:rPr>
                <w:rFonts w:ascii="Arial" w:hAnsi="Arial" w:cs="Arial"/>
                <w:sz w:val="24"/>
                <w:szCs w:val="20"/>
              </w:rPr>
              <w:fldChar w:fldCharType="end"/>
            </w:r>
            <w:r w:rsidRPr="00A06EE9">
              <w:rPr>
                <w:rFonts w:ascii="Arial" w:hAnsi="Arial" w:cs="Arial"/>
                <w:sz w:val="20"/>
                <w:szCs w:val="20"/>
              </w:rPr>
              <w:t xml:space="preserve"> Not Eligible</w:t>
            </w:r>
          </w:p>
        </w:tc>
      </w:tr>
      <w:tr w:rsidR="00AC028C" w:rsidRPr="009C77DB" w14:paraId="386D02A0" w14:textId="77777777" w:rsidTr="00A06EE9">
        <w:trPr>
          <w:trHeight w:val="397"/>
        </w:trPr>
        <w:tc>
          <w:tcPr>
            <w:tcW w:w="4452" w:type="dxa"/>
            <w:vMerge/>
            <w:shd w:val="clear" w:color="auto" w:fill="auto"/>
            <w:vAlign w:val="center"/>
          </w:tcPr>
          <w:p w14:paraId="2A1F2C9E" w14:textId="77777777" w:rsidR="00AC028C" w:rsidRPr="00AC028C" w:rsidRDefault="00AC028C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6" w:type="dxa"/>
            <w:shd w:val="clear" w:color="auto" w:fill="auto"/>
            <w:vAlign w:val="center"/>
          </w:tcPr>
          <w:p w14:paraId="08FF6113" w14:textId="77777777" w:rsidR="00AC028C" w:rsidRPr="00AC028C" w:rsidRDefault="00AC028C" w:rsidP="003215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028C">
              <w:rPr>
                <w:rFonts w:ascii="Arial" w:hAnsi="Arial" w:cs="Arial"/>
                <w:b/>
                <w:sz w:val="20"/>
                <w:szCs w:val="20"/>
              </w:rPr>
              <w:t>Referral Allocated To: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483BC7CE" w14:textId="77777777" w:rsidR="00AC028C" w:rsidRDefault="00AC028C" w:rsidP="003215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0A9754" w14:textId="77777777" w:rsidR="00E973BE" w:rsidRPr="0058387F" w:rsidRDefault="00E973BE" w:rsidP="00E973BE">
      <w:pPr>
        <w:spacing w:after="0" w:line="240" w:lineRule="auto"/>
        <w:rPr>
          <w:rFonts w:ascii="Arial" w:hAnsi="Arial" w:cs="Arial"/>
          <w:sz w:val="2"/>
          <w:szCs w:val="2"/>
        </w:rPr>
      </w:pPr>
    </w:p>
    <w:sectPr w:rsidR="00E973BE" w:rsidRPr="0058387F" w:rsidSect="00A06EE9">
      <w:footerReference w:type="default" r:id="rId12"/>
      <w:headerReference w:type="first" r:id="rId13"/>
      <w:footerReference w:type="first" r:id="rId14"/>
      <w:pgSz w:w="11906" w:h="16838"/>
      <w:pgMar w:top="851" w:right="851" w:bottom="851" w:left="85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59697" w14:textId="77777777" w:rsidR="00EB798E" w:rsidRDefault="00EB798E" w:rsidP="000D474D">
      <w:pPr>
        <w:spacing w:after="0" w:line="240" w:lineRule="auto"/>
      </w:pPr>
      <w:r>
        <w:separator/>
      </w:r>
    </w:p>
  </w:endnote>
  <w:endnote w:type="continuationSeparator" w:id="0">
    <w:p w14:paraId="2A607644" w14:textId="77777777" w:rsidR="00EB798E" w:rsidRDefault="00EB798E" w:rsidP="000D4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025B5" w14:textId="23F520CA" w:rsidR="00540514" w:rsidRPr="001147A3" w:rsidRDefault="001147A3" w:rsidP="001147A3">
    <w:pPr>
      <w:pStyle w:val="Footer"/>
      <w:tabs>
        <w:tab w:val="clear" w:pos="4513"/>
        <w:tab w:val="clear" w:pos="9026"/>
        <w:tab w:val="center" w:pos="7088"/>
        <w:tab w:val="right" w:pos="9923"/>
      </w:tabs>
      <w:jc w:val="right"/>
      <w:rPr>
        <w:rFonts w:ascii="Arial" w:hAnsi="Arial" w:cs="Arial"/>
        <w:noProof/>
        <w:sz w:val="20"/>
        <w:lang w:eastAsia="zh-CN"/>
      </w:rPr>
    </w:pPr>
    <w:r>
      <w:rPr>
        <w:rFonts w:ascii="Britannic Bold" w:hAnsi="Britannic Bold" w:cs="Arial"/>
        <w:bCs/>
        <w:color w:val="A6A6A6" w:themeColor="background1" w:themeShade="A6"/>
        <w:szCs w:val="24"/>
      </w:rPr>
      <w:t>Children &amp; Families</w:t>
    </w:r>
    <w:r>
      <w:rPr>
        <w:rFonts w:ascii="Britannic Bold" w:hAnsi="Britannic Bold" w:cs="Arial" w:hint="eastAsia"/>
        <w:bCs/>
        <w:color w:val="A6A6A6" w:themeColor="background1" w:themeShade="A6"/>
        <w:szCs w:val="24"/>
        <w:lang w:eastAsia="zh-CN"/>
      </w:rPr>
      <w:t xml:space="preserve"> - </w:t>
    </w:r>
    <w:r>
      <w:rPr>
        <w:rFonts w:ascii="Britannic Bold" w:hAnsi="Britannic Bold" w:cs="Arial"/>
        <w:bCs/>
        <w:color w:val="A6A6A6" w:themeColor="background1" w:themeShade="A6"/>
        <w:szCs w:val="24"/>
        <w:lang w:eastAsia="zh-CN"/>
      </w:rPr>
      <w:t>Referral</w:t>
    </w:r>
    <w:r w:rsidRPr="00D31A96">
      <w:rPr>
        <w:rFonts w:ascii="Arial" w:hAnsi="Arial" w:cs="Arial"/>
        <w:bCs/>
        <w:color w:val="A6A6A6" w:themeColor="background1" w:themeShade="A6"/>
        <w:sz w:val="20"/>
        <w:szCs w:val="24"/>
        <w:lang w:eastAsia="zh-CN"/>
      </w:rPr>
      <w:tab/>
    </w:r>
    <w:r w:rsidRPr="00E867FF">
      <w:rPr>
        <w:rFonts w:ascii="Arial" w:hAnsi="Arial" w:cs="Arial"/>
        <w:b/>
        <w:bCs/>
        <w:sz w:val="18"/>
        <w:szCs w:val="24"/>
        <w:lang w:eastAsia="zh-CN"/>
      </w:rPr>
      <w:t>Version 202</w:t>
    </w:r>
    <w:r w:rsidR="002E2778">
      <w:rPr>
        <w:rFonts w:ascii="Arial" w:hAnsi="Arial" w:cs="Arial"/>
        <w:b/>
        <w:bCs/>
        <w:sz w:val="18"/>
        <w:szCs w:val="24"/>
        <w:lang w:eastAsia="zh-CN"/>
      </w:rPr>
      <w:t>3</w:t>
    </w:r>
    <w:r w:rsidRPr="00E867FF">
      <w:rPr>
        <w:rFonts w:ascii="Arial" w:hAnsi="Arial" w:cs="Arial"/>
        <w:b/>
        <w:bCs/>
        <w:sz w:val="18"/>
        <w:szCs w:val="24"/>
        <w:lang w:eastAsia="zh-CN"/>
      </w:rPr>
      <w:t>-0</w:t>
    </w:r>
    <w:r w:rsidR="00CA077B">
      <w:rPr>
        <w:rFonts w:ascii="Arial" w:hAnsi="Arial" w:cs="Arial"/>
        <w:b/>
        <w:bCs/>
        <w:sz w:val="18"/>
        <w:szCs w:val="24"/>
        <w:lang w:eastAsia="zh-CN"/>
      </w:rPr>
      <w:t>6</w:t>
    </w:r>
    <w:r w:rsidRPr="00E867FF">
      <w:rPr>
        <w:rFonts w:ascii="Arial" w:hAnsi="Arial" w:cs="Arial"/>
        <w:b/>
        <w:bCs/>
        <w:sz w:val="18"/>
        <w:szCs w:val="24"/>
        <w:lang w:eastAsia="zh-CN"/>
      </w:rPr>
      <w:t>-</w:t>
    </w:r>
    <w:r w:rsidR="002E2778">
      <w:rPr>
        <w:rFonts w:ascii="Arial" w:hAnsi="Arial" w:cs="Arial"/>
        <w:b/>
        <w:bCs/>
        <w:sz w:val="18"/>
        <w:szCs w:val="24"/>
        <w:lang w:eastAsia="zh-CN"/>
      </w:rPr>
      <w:t>1</w:t>
    </w:r>
    <w:r w:rsidR="00CA077B">
      <w:rPr>
        <w:rFonts w:ascii="Arial" w:hAnsi="Arial" w:cs="Arial"/>
        <w:b/>
        <w:bCs/>
        <w:sz w:val="18"/>
        <w:szCs w:val="24"/>
        <w:lang w:eastAsia="zh-CN"/>
      </w:rPr>
      <w:t>5</w:t>
    </w:r>
    <w:r w:rsidRPr="00D31A96">
      <w:rPr>
        <w:rFonts w:ascii="Arial" w:hAnsi="Arial" w:cs="Arial"/>
        <w:bCs/>
        <w:sz w:val="20"/>
        <w:szCs w:val="24"/>
        <w:lang w:eastAsia="zh-CN"/>
      </w:rPr>
      <w:tab/>
    </w:r>
    <w:r w:rsidRPr="00D31A96">
      <w:rPr>
        <w:rFonts w:ascii="Arial" w:hAnsi="Arial" w:cs="Arial"/>
        <w:bCs/>
        <w:sz w:val="16"/>
        <w:szCs w:val="24"/>
        <w:lang w:eastAsia="zh-CN"/>
      </w:rPr>
      <w:t xml:space="preserve">Page </w:t>
    </w:r>
    <w:sdt>
      <w:sdtPr>
        <w:rPr>
          <w:rFonts w:ascii="Arial" w:hAnsi="Arial" w:cs="Arial"/>
          <w:sz w:val="16"/>
        </w:rPr>
        <w:id w:val="-148014551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D31A96">
          <w:rPr>
            <w:rFonts w:ascii="Arial" w:hAnsi="Arial" w:cs="Arial"/>
            <w:b/>
            <w:sz w:val="16"/>
          </w:rPr>
          <w:fldChar w:fldCharType="begin"/>
        </w:r>
        <w:r w:rsidRPr="00D31A96">
          <w:rPr>
            <w:rFonts w:ascii="Arial" w:hAnsi="Arial" w:cs="Arial"/>
            <w:b/>
            <w:sz w:val="16"/>
          </w:rPr>
          <w:instrText xml:space="preserve"> PAGE   \* MERGEFORMAT </w:instrText>
        </w:r>
        <w:r w:rsidRPr="00D31A96">
          <w:rPr>
            <w:rFonts w:ascii="Arial" w:hAnsi="Arial" w:cs="Arial"/>
            <w:b/>
            <w:sz w:val="16"/>
          </w:rPr>
          <w:fldChar w:fldCharType="separate"/>
        </w:r>
        <w:r>
          <w:rPr>
            <w:rFonts w:ascii="Arial" w:hAnsi="Arial" w:cs="Arial"/>
            <w:b/>
            <w:sz w:val="16"/>
          </w:rPr>
          <w:t>1</w:t>
        </w:r>
        <w:r w:rsidRPr="00D31A96">
          <w:rPr>
            <w:rFonts w:ascii="Arial" w:hAnsi="Arial" w:cs="Arial"/>
            <w:b/>
            <w:noProof/>
            <w:sz w:val="16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9F2C" w14:textId="7E3F371D" w:rsidR="001147A3" w:rsidRPr="001147A3" w:rsidRDefault="001147A3" w:rsidP="001147A3">
    <w:pPr>
      <w:pStyle w:val="Footer"/>
      <w:tabs>
        <w:tab w:val="clear" w:pos="4513"/>
        <w:tab w:val="clear" w:pos="9026"/>
        <w:tab w:val="center" w:pos="7088"/>
        <w:tab w:val="right" w:pos="9923"/>
      </w:tabs>
      <w:jc w:val="right"/>
      <w:rPr>
        <w:rFonts w:ascii="Arial" w:hAnsi="Arial" w:cs="Arial"/>
        <w:noProof/>
        <w:sz w:val="20"/>
        <w:lang w:eastAsia="zh-CN"/>
      </w:rPr>
    </w:pPr>
    <w:r>
      <w:rPr>
        <w:rFonts w:ascii="Britannic Bold" w:hAnsi="Britannic Bold" w:cs="Arial"/>
        <w:bCs/>
        <w:color w:val="A6A6A6" w:themeColor="background1" w:themeShade="A6"/>
        <w:szCs w:val="24"/>
      </w:rPr>
      <w:t>Children &amp; Families</w:t>
    </w:r>
    <w:r>
      <w:rPr>
        <w:rFonts w:ascii="Britannic Bold" w:hAnsi="Britannic Bold" w:cs="Arial" w:hint="eastAsia"/>
        <w:bCs/>
        <w:color w:val="A6A6A6" w:themeColor="background1" w:themeShade="A6"/>
        <w:szCs w:val="24"/>
        <w:lang w:eastAsia="zh-CN"/>
      </w:rPr>
      <w:t xml:space="preserve"> - </w:t>
    </w:r>
    <w:r>
      <w:rPr>
        <w:rFonts w:ascii="Britannic Bold" w:hAnsi="Britannic Bold" w:cs="Arial"/>
        <w:bCs/>
        <w:color w:val="A6A6A6" w:themeColor="background1" w:themeShade="A6"/>
        <w:szCs w:val="24"/>
        <w:lang w:eastAsia="zh-CN"/>
      </w:rPr>
      <w:t>Referral</w:t>
    </w:r>
    <w:r w:rsidRPr="00D31A96">
      <w:rPr>
        <w:rFonts w:ascii="Arial" w:hAnsi="Arial" w:cs="Arial"/>
        <w:bCs/>
        <w:color w:val="A6A6A6" w:themeColor="background1" w:themeShade="A6"/>
        <w:sz w:val="20"/>
        <w:szCs w:val="24"/>
        <w:lang w:eastAsia="zh-CN"/>
      </w:rPr>
      <w:tab/>
    </w:r>
    <w:r w:rsidRPr="00E867FF">
      <w:rPr>
        <w:rFonts w:ascii="Arial" w:hAnsi="Arial" w:cs="Arial"/>
        <w:b/>
        <w:bCs/>
        <w:sz w:val="18"/>
        <w:szCs w:val="24"/>
        <w:lang w:eastAsia="zh-CN"/>
      </w:rPr>
      <w:t>Version 202</w:t>
    </w:r>
    <w:r w:rsidR="002E2778">
      <w:rPr>
        <w:rFonts w:ascii="Arial" w:hAnsi="Arial" w:cs="Arial"/>
        <w:b/>
        <w:bCs/>
        <w:sz w:val="18"/>
        <w:szCs w:val="24"/>
        <w:lang w:eastAsia="zh-CN"/>
      </w:rPr>
      <w:t>3</w:t>
    </w:r>
    <w:r w:rsidRPr="00E867FF">
      <w:rPr>
        <w:rFonts w:ascii="Arial" w:hAnsi="Arial" w:cs="Arial"/>
        <w:b/>
        <w:bCs/>
        <w:sz w:val="18"/>
        <w:szCs w:val="24"/>
        <w:lang w:eastAsia="zh-CN"/>
      </w:rPr>
      <w:t>-0</w:t>
    </w:r>
    <w:r w:rsidR="00CA077B">
      <w:rPr>
        <w:rFonts w:ascii="Arial" w:hAnsi="Arial" w:cs="Arial"/>
        <w:b/>
        <w:bCs/>
        <w:sz w:val="18"/>
        <w:szCs w:val="24"/>
        <w:lang w:eastAsia="zh-CN"/>
      </w:rPr>
      <w:t>6</w:t>
    </w:r>
    <w:r w:rsidRPr="00E867FF">
      <w:rPr>
        <w:rFonts w:ascii="Arial" w:hAnsi="Arial" w:cs="Arial"/>
        <w:b/>
        <w:bCs/>
        <w:sz w:val="18"/>
        <w:szCs w:val="24"/>
        <w:lang w:eastAsia="zh-CN"/>
      </w:rPr>
      <w:t>-</w:t>
    </w:r>
    <w:r w:rsidR="002E2778">
      <w:rPr>
        <w:rFonts w:ascii="Arial" w:hAnsi="Arial" w:cs="Arial"/>
        <w:b/>
        <w:bCs/>
        <w:sz w:val="18"/>
        <w:szCs w:val="24"/>
        <w:lang w:eastAsia="zh-CN"/>
      </w:rPr>
      <w:t>1</w:t>
    </w:r>
    <w:r w:rsidR="00CA077B">
      <w:rPr>
        <w:rFonts w:ascii="Arial" w:hAnsi="Arial" w:cs="Arial"/>
        <w:b/>
        <w:bCs/>
        <w:sz w:val="18"/>
        <w:szCs w:val="24"/>
        <w:lang w:eastAsia="zh-CN"/>
      </w:rPr>
      <w:t>5</w:t>
    </w:r>
    <w:r w:rsidRPr="00D31A96">
      <w:rPr>
        <w:rFonts w:ascii="Arial" w:hAnsi="Arial" w:cs="Arial"/>
        <w:bCs/>
        <w:sz w:val="20"/>
        <w:szCs w:val="24"/>
        <w:lang w:eastAsia="zh-CN"/>
      </w:rPr>
      <w:tab/>
    </w:r>
    <w:r w:rsidRPr="00D31A96">
      <w:rPr>
        <w:rFonts w:ascii="Arial" w:hAnsi="Arial" w:cs="Arial"/>
        <w:bCs/>
        <w:sz w:val="16"/>
        <w:szCs w:val="24"/>
        <w:lang w:eastAsia="zh-CN"/>
      </w:rPr>
      <w:t xml:space="preserve">Page </w:t>
    </w:r>
    <w:sdt>
      <w:sdtPr>
        <w:rPr>
          <w:rFonts w:ascii="Arial" w:hAnsi="Arial" w:cs="Arial"/>
          <w:sz w:val="16"/>
        </w:rPr>
        <w:id w:val="141797705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D31A96">
          <w:rPr>
            <w:rFonts w:ascii="Arial" w:hAnsi="Arial" w:cs="Arial"/>
            <w:b/>
            <w:sz w:val="16"/>
          </w:rPr>
          <w:fldChar w:fldCharType="begin"/>
        </w:r>
        <w:r w:rsidRPr="00D31A96">
          <w:rPr>
            <w:rFonts w:ascii="Arial" w:hAnsi="Arial" w:cs="Arial"/>
            <w:b/>
            <w:sz w:val="16"/>
          </w:rPr>
          <w:instrText xml:space="preserve"> PAGE   \* MERGEFORMAT </w:instrText>
        </w:r>
        <w:r w:rsidRPr="00D31A96">
          <w:rPr>
            <w:rFonts w:ascii="Arial" w:hAnsi="Arial" w:cs="Arial"/>
            <w:b/>
            <w:sz w:val="16"/>
          </w:rPr>
          <w:fldChar w:fldCharType="separate"/>
        </w:r>
        <w:r>
          <w:rPr>
            <w:rFonts w:ascii="Arial" w:hAnsi="Arial" w:cs="Arial"/>
            <w:b/>
            <w:sz w:val="16"/>
          </w:rPr>
          <w:t>2</w:t>
        </w:r>
        <w:r w:rsidRPr="00D31A96">
          <w:rPr>
            <w:rFonts w:ascii="Arial" w:hAnsi="Arial" w:cs="Arial"/>
            <w:b/>
            <w:noProof/>
            <w:sz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534CF" w14:textId="77777777" w:rsidR="00EB798E" w:rsidRDefault="00EB798E" w:rsidP="000D474D">
      <w:pPr>
        <w:spacing w:after="0" w:line="240" w:lineRule="auto"/>
      </w:pPr>
      <w:r>
        <w:separator/>
      </w:r>
    </w:p>
  </w:footnote>
  <w:footnote w:type="continuationSeparator" w:id="0">
    <w:p w14:paraId="25BFFCA1" w14:textId="77777777" w:rsidR="00EB798E" w:rsidRDefault="00EB798E" w:rsidP="000D4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C1195" w14:textId="77777777" w:rsidR="001147A3" w:rsidRPr="001147A3" w:rsidRDefault="001147A3" w:rsidP="001147A3">
    <w:pPr>
      <w:pStyle w:val="Header"/>
      <w:jc w:val="right"/>
      <w:rPr>
        <w:rFonts w:ascii="Arial" w:hAnsi="Arial" w:cs="Arial"/>
        <w:sz w:val="20"/>
      </w:rPr>
    </w:pPr>
    <w:r w:rsidRPr="001147A3">
      <w:rPr>
        <w:rFonts w:ascii="Arial" w:hAnsi="Arial" w:cs="Arial"/>
        <w:noProof/>
        <w:sz w:val="28"/>
        <w:lang w:eastAsia="zh-CN"/>
      </w:rPr>
      <w:drawing>
        <wp:anchor distT="0" distB="0" distL="114300" distR="114300" simplePos="0" relativeHeight="251659776" behindDoc="0" locked="0" layoutInCell="1" allowOverlap="1" wp14:anchorId="0281FC37" wp14:editId="4FB57656">
          <wp:simplePos x="0" y="0"/>
          <wp:positionH relativeFrom="column">
            <wp:posOffset>5220970</wp:posOffset>
          </wp:positionH>
          <wp:positionV relativeFrom="paragraph">
            <wp:posOffset>-360045</wp:posOffset>
          </wp:positionV>
          <wp:extent cx="900000" cy="9000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Si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6132D"/>
    <w:multiLevelType w:val="hybridMultilevel"/>
    <w:tmpl w:val="C3EA750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5522EA"/>
    <w:multiLevelType w:val="hybridMultilevel"/>
    <w:tmpl w:val="684223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D387C"/>
    <w:multiLevelType w:val="hybridMultilevel"/>
    <w:tmpl w:val="45EE19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6A0C57"/>
    <w:multiLevelType w:val="hybridMultilevel"/>
    <w:tmpl w:val="303A6D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1449914">
    <w:abstractNumId w:val="1"/>
  </w:num>
  <w:num w:numId="2" w16cid:durableId="2074041141">
    <w:abstractNumId w:val="0"/>
  </w:num>
  <w:num w:numId="3" w16cid:durableId="446391357">
    <w:abstractNumId w:val="2"/>
  </w:num>
  <w:num w:numId="4" w16cid:durableId="9428069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UwPXmGFqjqMMebU4AREjGp+Fvhn8NGxtWXMk7+nkOR3dSPUWkHOIiu75MboDeTDr1QHa7BouLpRRsZwZWDiKw==" w:salt="7jflqcHCgyW7FKNtfIcbhw==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616"/>
    <w:rsid w:val="00023E56"/>
    <w:rsid w:val="00031678"/>
    <w:rsid w:val="000335AA"/>
    <w:rsid w:val="00045C01"/>
    <w:rsid w:val="00074C3C"/>
    <w:rsid w:val="00082567"/>
    <w:rsid w:val="00090610"/>
    <w:rsid w:val="00092175"/>
    <w:rsid w:val="000A0042"/>
    <w:rsid w:val="000C4A33"/>
    <w:rsid w:val="000D2616"/>
    <w:rsid w:val="000D474D"/>
    <w:rsid w:val="000E1D9F"/>
    <w:rsid w:val="000F593C"/>
    <w:rsid w:val="001046A4"/>
    <w:rsid w:val="00104ED0"/>
    <w:rsid w:val="001147A3"/>
    <w:rsid w:val="00125FF0"/>
    <w:rsid w:val="001324A1"/>
    <w:rsid w:val="001511D4"/>
    <w:rsid w:val="00152D59"/>
    <w:rsid w:val="00156DB4"/>
    <w:rsid w:val="0016708B"/>
    <w:rsid w:val="00167218"/>
    <w:rsid w:val="00167D8C"/>
    <w:rsid w:val="001A38E5"/>
    <w:rsid w:val="001B70C2"/>
    <w:rsid w:val="001C21E5"/>
    <w:rsid w:val="001C2829"/>
    <w:rsid w:val="001C2D03"/>
    <w:rsid w:val="001D3778"/>
    <w:rsid w:val="001D4203"/>
    <w:rsid w:val="001E23FD"/>
    <w:rsid w:val="001E3669"/>
    <w:rsid w:val="00204709"/>
    <w:rsid w:val="00222EF3"/>
    <w:rsid w:val="00223C0F"/>
    <w:rsid w:val="0024548B"/>
    <w:rsid w:val="00246DDB"/>
    <w:rsid w:val="0025356C"/>
    <w:rsid w:val="0026208A"/>
    <w:rsid w:val="00285B5C"/>
    <w:rsid w:val="002B526A"/>
    <w:rsid w:val="002D1993"/>
    <w:rsid w:val="002E2778"/>
    <w:rsid w:val="002F104C"/>
    <w:rsid w:val="002F2C28"/>
    <w:rsid w:val="002F45F2"/>
    <w:rsid w:val="003050D9"/>
    <w:rsid w:val="00315EF3"/>
    <w:rsid w:val="00316108"/>
    <w:rsid w:val="00340DC0"/>
    <w:rsid w:val="0035175D"/>
    <w:rsid w:val="00355BF9"/>
    <w:rsid w:val="00362633"/>
    <w:rsid w:val="00364EA0"/>
    <w:rsid w:val="003744C8"/>
    <w:rsid w:val="00384F12"/>
    <w:rsid w:val="003B40D0"/>
    <w:rsid w:val="003C1E25"/>
    <w:rsid w:val="003C71A7"/>
    <w:rsid w:val="003C73DF"/>
    <w:rsid w:val="003E4D1C"/>
    <w:rsid w:val="003E728E"/>
    <w:rsid w:val="003F29AE"/>
    <w:rsid w:val="003F51E3"/>
    <w:rsid w:val="00400147"/>
    <w:rsid w:val="004024B7"/>
    <w:rsid w:val="00404DC5"/>
    <w:rsid w:val="00405555"/>
    <w:rsid w:val="00411CF4"/>
    <w:rsid w:val="00412617"/>
    <w:rsid w:val="00412961"/>
    <w:rsid w:val="004145D2"/>
    <w:rsid w:val="00422555"/>
    <w:rsid w:val="00422D28"/>
    <w:rsid w:val="00432F46"/>
    <w:rsid w:val="0044657D"/>
    <w:rsid w:val="00454507"/>
    <w:rsid w:val="0046387B"/>
    <w:rsid w:val="00472099"/>
    <w:rsid w:val="004729AF"/>
    <w:rsid w:val="004825A4"/>
    <w:rsid w:val="00485A04"/>
    <w:rsid w:val="00492D7A"/>
    <w:rsid w:val="004A1067"/>
    <w:rsid w:val="004A7AB2"/>
    <w:rsid w:val="004B174B"/>
    <w:rsid w:val="004B39CE"/>
    <w:rsid w:val="004C6F01"/>
    <w:rsid w:val="004D3A04"/>
    <w:rsid w:val="004E1905"/>
    <w:rsid w:val="004E291F"/>
    <w:rsid w:val="004E51D9"/>
    <w:rsid w:val="0050110D"/>
    <w:rsid w:val="0050229C"/>
    <w:rsid w:val="005258C2"/>
    <w:rsid w:val="005334DA"/>
    <w:rsid w:val="00540514"/>
    <w:rsid w:val="0058387F"/>
    <w:rsid w:val="00584260"/>
    <w:rsid w:val="00584E5E"/>
    <w:rsid w:val="00592075"/>
    <w:rsid w:val="005927D1"/>
    <w:rsid w:val="00592AD6"/>
    <w:rsid w:val="005A3814"/>
    <w:rsid w:val="005B3481"/>
    <w:rsid w:val="005B7C1E"/>
    <w:rsid w:val="005C62EA"/>
    <w:rsid w:val="00616E5D"/>
    <w:rsid w:val="00621459"/>
    <w:rsid w:val="00622D3A"/>
    <w:rsid w:val="0064206E"/>
    <w:rsid w:val="006635BD"/>
    <w:rsid w:val="00663742"/>
    <w:rsid w:val="0066590A"/>
    <w:rsid w:val="00672C4B"/>
    <w:rsid w:val="00673AEA"/>
    <w:rsid w:val="00677728"/>
    <w:rsid w:val="00677CCB"/>
    <w:rsid w:val="00690AE4"/>
    <w:rsid w:val="00693AE4"/>
    <w:rsid w:val="006A01C9"/>
    <w:rsid w:val="006A0562"/>
    <w:rsid w:val="006A4FE9"/>
    <w:rsid w:val="006D1FCC"/>
    <w:rsid w:val="006E21C9"/>
    <w:rsid w:val="006E7BA5"/>
    <w:rsid w:val="006F5A6A"/>
    <w:rsid w:val="006F67ED"/>
    <w:rsid w:val="0070168E"/>
    <w:rsid w:val="007017D4"/>
    <w:rsid w:val="00714F5A"/>
    <w:rsid w:val="0072477D"/>
    <w:rsid w:val="0072674F"/>
    <w:rsid w:val="007318FC"/>
    <w:rsid w:val="00741D3C"/>
    <w:rsid w:val="007671BA"/>
    <w:rsid w:val="00770F78"/>
    <w:rsid w:val="00774653"/>
    <w:rsid w:val="007752B5"/>
    <w:rsid w:val="00775D0F"/>
    <w:rsid w:val="007A1C97"/>
    <w:rsid w:val="007A720D"/>
    <w:rsid w:val="007C7CE5"/>
    <w:rsid w:val="007E3C98"/>
    <w:rsid w:val="007F1E60"/>
    <w:rsid w:val="00833805"/>
    <w:rsid w:val="00843EC6"/>
    <w:rsid w:val="00857CE2"/>
    <w:rsid w:val="0087495E"/>
    <w:rsid w:val="008865B0"/>
    <w:rsid w:val="008B09D9"/>
    <w:rsid w:val="008B5E36"/>
    <w:rsid w:val="008C06AC"/>
    <w:rsid w:val="008D1BFC"/>
    <w:rsid w:val="008F46A0"/>
    <w:rsid w:val="008F6F1B"/>
    <w:rsid w:val="00912E9E"/>
    <w:rsid w:val="00916F62"/>
    <w:rsid w:val="009237B2"/>
    <w:rsid w:val="00927669"/>
    <w:rsid w:val="00950631"/>
    <w:rsid w:val="0095606F"/>
    <w:rsid w:val="00966765"/>
    <w:rsid w:val="00967A2D"/>
    <w:rsid w:val="0097428E"/>
    <w:rsid w:val="00993A7C"/>
    <w:rsid w:val="009A527B"/>
    <w:rsid w:val="009C30D2"/>
    <w:rsid w:val="009C77DB"/>
    <w:rsid w:val="009C7AFA"/>
    <w:rsid w:val="009D3515"/>
    <w:rsid w:val="009F372A"/>
    <w:rsid w:val="009F4489"/>
    <w:rsid w:val="00A02AF0"/>
    <w:rsid w:val="00A05C03"/>
    <w:rsid w:val="00A06EE9"/>
    <w:rsid w:val="00A134F0"/>
    <w:rsid w:val="00A13BD1"/>
    <w:rsid w:val="00A26690"/>
    <w:rsid w:val="00A61738"/>
    <w:rsid w:val="00A62031"/>
    <w:rsid w:val="00A64F47"/>
    <w:rsid w:val="00A816FD"/>
    <w:rsid w:val="00A85FA9"/>
    <w:rsid w:val="00AC028C"/>
    <w:rsid w:val="00AC5740"/>
    <w:rsid w:val="00B22F07"/>
    <w:rsid w:val="00B2648A"/>
    <w:rsid w:val="00B2675B"/>
    <w:rsid w:val="00B665ED"/>
    <w:rsid w:val="00B9723C"/>
    <w:rsid w:val="00BA7DA5"/>
    <w:rsid w:val="00BC0110"/>
    <w:rsid w:val="00BC4842"/>
    <w:rsid w:val="00BD3469"/>
    <w:rsid w:val="00BD45B2"/>
    <w:rsid w:val="00BE0DDD"/>
    <w:rsid w:val="00BE2D8B"/>
    <w:rsid w:val="00BF7D4E"/>
    <w:rsid w:val="00C0386B"/>
    <w:rsid w:val="00C03BB7"/>
    <w:rsid w:val="00C1438D"/>
    <w:rsid w:val="00C34772"/>
    <w:rsid w:val="00C36534"/>
    <w:rsid w:val="00C424F1"/>
    <w:rsid w:val="00C61D2E"/>
    <w:rsid w:val="00C625D3"/>
    <w:rsid w:val="00C81FDB"/>
    <w:rsid w:val="00C877C1"/>
    <w:rsid w:val="00C9373E"/>
    <w:rsid w:val="00CA077B"/>
    <w:rsid w:val="00CD4B76"/>
    <w:rsid w:val="00CE713C"/>
    <w:rsid w:val="00CF263A"/>
    <w:rsid w:val="00D0742C"/>
    <w:rsid w:val="00D121C1"/>
    <w:rsid w:val="00D12464"/>
    <w:rsid w:val="00D1532C"/>
    <w:rsid w:val="00D1779C"/>
    <w:rsid w:val="00D203A4"/>
    <w:rsid w:val="00D265B4"/>
    <w:rsid w:val="00D317C0"/>
    <w:rsid w:val="00D3198B"/>
    <w:rsid w:val="00D372F6"/>
    <w:rsid w:val="00D40923"/>
    <w:rsid w:val="00D4205D"/>
    <w:rsid w:val="00D4787C"/>
    <w:rsid w:val="00D47EAD"/>
    <w:rsid w:val="00D53CE5"/>
    <w:rsid w:val="00D61E2C"/>
    <w:rsid w:val="00D6506E"/>
    <w:rsid w:val="00D664DA"/>
    <w:rsid w:val="00D7026B"/>
    <w:rsid w:val="00D73016"/>
    <w:rsid w:val="00D73A5F"/>
    <w:rsid w:val="00D81C1C"/>
    <w:rsid w:val="00D84C87"/>
    <w:rsid w:val="00D86A4F"/>
    <w:rsid w:val="00DB5B45"/>
    <w:rsid w:val="00DB5D44"/>
    <w:rsid w:val="00DC1AB2"/>
    <w:rsid w:val="00DC42B1"/>
    <w:rsid w:val="00DE7C30"/>
    <w:rsid w:val="00DF2009"/>
    <w:rsid w:val="00DF293E"/>
    <w:rsid w:val="00DF6765"/>
    <w:rsid w:val="00E007D4"/>
    <w:rsid w:val="00E063AF"/>
    <w:rsid w:val="00E15B0B"/>
    <w:rsid w:val="00E15BE3"/>
    <w:rsid w:val="00E31492"/>
    <w:rsid w:val="00E36D2C"/>
    <w:rsid w:val="00E45548"/>
    <w:rsid w:val="00E7368E"/>
    <w:rsid w:val="00E83A9F"/>
    <w:rsid w:val="00E936D5"/>
    <w:rsid w:val="00E973BE"/>
    <w:rsid w:val="00EA1313"/>
    <w:rsid w:val="00EA5E95"/>
    <w:rsid w:val="00EA7305"/>
    <w:rsid w:val="00EB798E"/>
    <w:rsid w:val="00ED10A0"/>
    <w:rsid w:val="00EF204E"/>
    <w:rsid w:val="00F01FBC"/>
    <w:rsid w:val="00F139F7"/>
    <w:rsid w:val="00F2007D"/>
    <w:rsid w:val="00F221C9"/>
    <w:rsid w:val="00F27CAE"/>
    <w:rsid w:val="00F27CBA"/>
    <w:rsid w:val="00F35673"/>
    <w:rsid w:val="00F4295A"/>
    <w:rsid w:val="00F510D9"/>
    <w:rsid w:val="00F760DE"/>
    <w:rsid w:val="00F94299"/>
    <w:rsid w:val="00F95067"/>
    <w:rsid w:val="00FA0292"/>
    <w:rsid w:val="00FB52E5"/>
    <w:rsid w:val="00FF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1D3A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7D4"/>
  </w:style>
  <w:style w:type="paragraph" w:styleId="Heading1">
    <w:name w:val="heading 1"/>
    <w:basedOn w:val="Normal"/>
    <w:next w:val="Normal"/>
    <w:link w:val="Heading1Char"/>
    <w:uiPriority w:val="9"/>
    <w:qFormat/>
    <w:rsid w:val="00D177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10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74D"/>
  </w:style>
  <w:style w:type="paragraph" w:styleId="Footer">
    <w:name w:val="footer"/>
    <w:basedOn w:val="Normal"/>
    <w:link w:val="FooterChar"/>
    <w:uiPriority w:val="99"/>
    <w:unhideWhenUsed/>
    <w:rsid w:val="000D4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74D"/>
  </w:style>
  <w:style w:type="paragraph" w:styleId="BalloonText">
    <w:name w:val="Balloon Text"/>
    <w:basedOn w:val="Normal"/>
    <w:link w:val="BalloonTextChar"/>
    <w:uiPriority w:val="99"/>
    <w:semiHidden/>
    <w:unhideWhenUsed/>
    <w:rsid w:val="000D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7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D4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1779C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ListParagraph">
    <w:name w:val="List Paragraph"/>
    <w:basedOn w:val="Normal"/>
    <w:uiPriority w:val="34"/>
    <w:qFormat/>
    <w:rsid w:val="000335A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A10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rsid w:val="004A1067"/>
    <w:pPr>
      <w:spacing w:before="100" w:beforeAutospacing="1" w:after="100" w:afterAutospacing="1"/>
    </w:pPr>
    <w:rPr>
      <w:rFonts w:ascii="Calibri" w:eastAsia="Times New Roman" w:hAnsi="Calibri" w:cs="Times New Roman"/>
      <w:lang w:val="en-US" w:bidi="en-US"/>
    </w:rPr>
  </w:style>
  <w:style w:type="paragraph" w:styleId="BodyText3">
    <w:name w:val="Body Text 3"/>
    <w:basedOn w:val="Normal"/>
    <w:link w:val="BodyText3Char"/>
    <w:semiHidden/>
    <w:rsid w:val="00690AE4"/>
    <w:pPr>
      <w:spacing w:after="0" w:line="240" w:lineRule="auto"/>
      <w:jc w:val="both"/>
    </w:pPr>
    <w:rPr>
      <w:rFonts w:ascii="Arial" w:eastAsia="Times New Roman" w:hAnsi="Arial" w:cs="Arial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690AE4"/>
    <w:rPr>
      <w:rFonts w:ascii="Arial" w:eastAsia="Times New Roman" w:hAnsi="Arial" w:cs="Arial"/>
      <w:lang w:val="en-US"/>
    </w:rPr>
  </w:style>
  <w:style w:type="character" w:styleId="Hyperlink">
    <w:name w:val="Hyperlink"/>
    <w:basedOn w:val="DefaultParagraphFont"/>
    <w:uiPriority w:val="99"/>
    <w:unhideWhenUsed/>
    <w:rsid w:val="00AC02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ferral-fam@adsi.org.a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FCC05B8884D4CB0A26958870D2039" ma:contentTypeVersion="14" ma:contentTypeDescription="Create a new document." ma:contentTypeScope="" ma:versionID="05dc042ffc143b4fd27b4f62d45a75fd">
  <xsd:schema xmlns:xsd="http://www.w3.org/2001/XMLSchema" xmlns:xs="http://www.w3.org/2001/XMLSchema" xmlns:p="http://schemas.microsoft.com/office/2006/metadata/properties" xmlns:ns2="ce7bb967-64dd-499f-b8e1-de92693e40eb" xmlns:ns3="475e6735-e770-4e73-b7b5-5030b179b54f" targetNamespace="http://schemas.microsoft.com/office/2006/metadata/properties" ma:root="true" ma:fieldsID="3ccec88b1167f854efce093f4038b988" ns2:_="" ns3:_="">
    <xsd:import namespace="ce7bb967-64dd-499f-b8e1-de92693e40eb"/>
    <xsd:import namespace="475e6735-e770-4e73-b7b5-5030b179b5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bb967-64dd-499f-b8e1-de92693e4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ccb51dc-1544-49bc-b984-e8e84e451f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e6735-e770-4e73-b7b5-5030b179b5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befddbd-81fc-4906-8745-835366f02bf7}" ma:internalName="TaxCatchAll" ma:showField="CatchAllData" ma:web="475e6735-e770-4e73-b7b5-5030b179b5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7bb967-64dd-499f-b8e1-de92693e40eb">
      <Terms xmlns="http://schemas.microsoft.com/office/infopath/2007/PartnerControls"/>
    </lcf76f155ced4ddcb4097134ff3c332f>
    <TaxCatchAll xmlns="475e6735-e770-4e73-b7b5-5030b179b54f" xsi:nil="true"/>
  </documentManagement>
</p:properties>
</file>

<file path=customXml/itemProps1.xml><?xml version="1.0" encoding="utf-8"?>
<ds:datastoreItem xmlns:ds="http://schemas.openxmlformats.org/officeDocument/2006/customXml" ds:itemID="{D53A010D-5A3D-4E9A-B422-14CF37146F2C}"/>
</file>

<file path=customXml/itemProps2.xml><?xml version="1.0" encoding="utf-8"?>
<ds:datastoreItem xmlns:ds="http://schemas.openxmlformats.org/officeDocument/2006/customXml" ds:itemID="{A31BE8C5-10A2-4D37-ACB7-25DFB298CE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FD37AE-3877-4F35-AAD1-993E823F36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7EFA35-02F0-480B-81F1-559254BC65F1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75e6735-e770-4e73-b7b5-5030b179b54f"/>
    <ds:schemaRef ds:uri="ce7bb967-64dd-499f-b8e1-de92693e40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FAM%2001%20Referral</Template>
  <TotalTime>6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Yuan</dc:creator>
  <cp:lastModifiedBy>Frank Zheng</cp:lastModifiedBy>
  <cp:revision>2</cp:revision>
  <cp:lastPrinted>2013-11-21T03:20:00Z</cp:lastPrinted>
  <dcterms:created xsi:type="dcterms:W3CDTF">2023-04-13T03:12:00Z</dcterms:created>
  <dcterms:modified xsi:type="dcterms:W3CDTF">2023-06-15T03:29:00Z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0x0101002ABFCC05B8884D4CB0A26958870D2039</vt:lpwstr>
  </property>
  <property fmtid="{D5CDD505-2E9C-101B-9397-08002B2CF9AE}" pid="3" name="Order">
    <vt:r8>176800</vt:r8>
  </property>
  <property fmtid="{D5CDD505-2E9C-101B-9397-08002B2CF9AE}" pid="4" name="MediaServiceImageTags">
    <vt:lpwstr/>
  </property>
</Properties>
</file>